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EDCC9" w14:textId="77777777" w:rsidR="00757ABE" w:rsidRPr="009F13C0" w:rsidRDefault="00BC6DAF" w:rsidP="00A82A50">
      <w:pPr>
        <w:pStyle w:val="NormalWeb"/>
        <w:jc w:val="center"/>
        <w:rPr>
          <w:rStyle w:val="Strong"/>
          <w:rFonts w:ascii="Arial" w:hAnsi="Arial" w:cs="Arial"/>
          <w:sz w:val="32"/>
          <w:szCs w:val="32"/>
        </w:rPr>
      </w:pPr>
      <w:r w:rsidRPr="009F13C0">
        <w:rPr>
          <w:rStyle w:val="Strong"/>
          <w:rFonts w:ascii="Arial" w:hAnsi="Arial" w:cs="Arial"/>
          <w:sz w:val="32"/>
          <w:szCs w:val="32"/>
        </w:rPr>
        <w:t xml:space="preserve">PGMS Week of </w:t>
      </w:r>
      <w:r w:rsidR="00D40769">
        <w:rPr>
          <w:rStyle w:val="Strong"/>
          <w:rFonts w:ascii="Arial" w:hAnsi="Arial" w:cs="Arial"/>
          <w:sz w:val="32"/>
          <w:szCs w:val="32"/>
        </w:rPr>
        <w:t>October 5</w:t>
      </w:r>
    </w:p>
    <w:p w14:paraId="76A8D798" w14:textId="77777777" w:rsidR="00E82929" w:rsidRDefault="00A82A50" w:rsidP="003A7ADF">
      <w:pPr>
        <w:pStyle w:val="NormalWeb"/>
        <w:jc w:val="center"/>
        <w:rPr>
          <w:rStyle w:val="Strong"/>
          <w:rFonts w:ascii="Arial" w:hAnsi="Arial" w:cs="Arial"/>
          <w:sz w:val="32"/>
          <w:szCs w:val="32"/>
        </w:rPr>
      </w:pPr>
      <w:r w:rsidRPr="009F13C0">
        <w:rPr>
          <w:rStyle w:val="Strong"/>
          <w:rFonts w:ascii="Arial" w:hAnsi="Arial" w:cs="Arial"/>
          <w:sz w:val="32"/>
          <w:szCs w:val="32"/>
        </w:rPr>
        <w:t>Home of the Cougars</w:t>
      </w:r>
      <w:bookmarkStart w:id="0" w:name="_Hlk34987115"/>
    </w:p>
    <w:p w14:paraId="1BE289A8" w14:textId="77777777" w:rsidR="00FB717A" w:rsidRDefault="008C481F" w:rsidP="00A73A65">
      <w:pPr>
        <w:pBdr>
          <w:bottom w:val="single" w:sz="6" w:space="5" w:color="999999"/>
        </w:pBdr>
        <w:shd w:val="clear" w:color="auto" w:fill="FFFFFF"/>
        <w:spacing w:before="180" w:after="150"/>
        <w:outlineLvl w:val="0"/>
        <w:rPr>
          <w:rFonts w:ascii="Arial" w:eastAsia="Times New Roman" w:hAnsi="Arial" w:cs="Arial"/>
          <w:sz w:val="28"/>
          <w:szCs w:val="28"/>
        </w:rPr>
      </w:pPr>
      <w:r w:rsidRPr="003A7ADF">
        <w:rPr>
          <w:rFonts w:ascii="Arial" w:eastAsia="Times New Roman" w:hAnsi="Arial" w:cs="Arial"/>
          <w:sz w:val="28"/>
          <w:szCs w:val="28"/>
        </w:rPr>
        <w:t>Dear Pine Grove Middle Families,</w:t>
      </w:r>
    </w:p>
    <w:p w14:paraId="7EDB7308" w14:textId="744D4484" w:rsidR="005A5C53" w:rsidRPr="003A7ADF" w:rsidRDefault="00852C4C" w:rsidP="00A73A65">
      <w:pPr>
        <w:pBdr>
          <w:bottom w:val="single" w:sz="6" w:space="5" w:color="999999"/>
        </w:pBdr>
        <w:shd w:val="clear" w:color="auto" w:fill="FFFFFF"/>
        <w:spacing w:before="180" w:after="150"/>
        <w:outlineLvl w:val="0"/>
        <w:rPr>
          <w:rFonts w:ascii="Arial" w:eastAsia="Times New Roman" w:hAnsi="Arial" w:cs="Arial"/>
          <w:sz w:val="28"/>
          <w:szCs w:val="28"/>
        </w:rPr>
      </w:pPr>
      <w:r w:rsidRPr="00FB717A">
        <w:rPr>
          <w:rFonts w:ascii="Arial" w:eastAsia="Times New Roman" w:hAnsi="Arial" w:cs="Arial"/>
          <w:sz w:val="28"/>
          <w:szCs w:val="28"/>
        </w:rPr>
        <w:t xml:space="preserve">This week I have witnessed many of our parents, teachers, staff, community members and administrators </w:t>
      </w:r>
      <w:r w:rsidR="00D65475">
        <w:rPr>
          <w:rFonts w:ascii="Arial" w:eastAsia="Times New Roman" w:hAnsi="Arial" w:cs="Arial"/>
          <w:sz w:val="28"/>
          <w:szCs w:val="28"/>
        </w:rPr>
        <w:t xml:space="preserve">continuing to </w:t>
      </w:r>
      <w:r w:rsidRPr="00FB717A">
        <w:rPr>
          <w:rFonts w:ascii="Arial" w:eastAsia="Times New Roman" w:hAnsi="Arial" w:cs="Arial"/>
          <w:sz w:val="28"/>
          <w:szCs w:val="28"/>
        </w:rPr>
        <w:t xml:space="preserve">work hard to provide our students with the tools they need for remote learning.  </w:t>
      </w:r>
      <w:r w:rsidR="00FB717A">
        <w:rPr>
          <w:rFonts w:ascii="Arial" w:eastAsia="Times New Roman" w:hAnsi="Arial" w:cs="Arial"/>
          <w:sz w:val="28"/>
          <w:szCs w:val="28"/>
        </w:rPr>
        <w:t>We are proud of our school community and</w:t>
      </w:r>
      <w:r w:rsidRPr="00FB717A">
        <w:rPr>
          <w:rFonts w:ascii="Arial" w:eastAsia="Times New Roman" w:hAnsi="Arial" w:cs="Arial"/>
          <w:sz w:val="28"/>
          <w:szCs w:val="28"/>
        </w:rPr>
        <w:t xml:space="preserve"> we will continue to provide support for our students and families.</w:t>
      </w:r>
      <w:r w:rsidRPr="003A7ADF">
        <w:rPr>
          <w:rFonts w:ascii="Arial" w:eastAsia="Times New Roman" w:hAnsi="Arial" w:cs="Arial"/>
          <w:sz w:val="28"/>
          <w:szCs w:val="28"/>
        </w:rPr>
        <w:t xml:space="preserve">  </w:t>
      </w:r>
    </w:p>
    <w:p w14:paraId="43D8FFE1" w14:textId="77777777" w:rsidR="00F77BED" w:rsidRPr="003A7ADF" w:rsidRDefault="005A5C53" w:rsidP="00A73A65">
      <w:pPr>
        <w:pBdr>
          <w:bottom w:val="single" w:sz="6" w:space="5" w:color="999999"/>
        </w:pBdr>
        <w:shd w:val="clear" w:color="auto" w:fill="FFFFFF"/>
        <w:spacing w:before="180" w:after="150"/>
        <w:outlineLvl w:val="0"/>
        <w:rPr>
          <w:rFonts w:ascii="Arial" w:eastAsia="Times New Roman" w:hAnsi="Arial" w:cs="Arial"/>
          <w:sz w:val="28"/>
          <w:szCs w:val="28"/>
        </w:rPr>
      </w:pPr>
      <w:r w:rsidRPr="003A7ADF">
        <w:rPr>
          <w:rFonts w:ascii="Arial" w:eastAsia="Times New Roman" w:hAnsi="Arial" w:cs="Arial"/>
          <w:sz w:val="28"/>
          <w:szCs w:val="28"/>
        </w:rPr>
        <w:t>Principal Magness</w:t>
      </w:r>
    </w:p>
    <w:p w14:paraId="76DD2BE2" w14:textId="77777777" w:rsidR="00633E21" w:rsidRDefault="00633E21" w:rsidP="00633E21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  <w:r>
        <w:rPr>
          <w:rFonts w:ascii="Arial" w:hAnsi="Arial"/>
          <w:b/>
          <w:color w:val="201F1E"/>
          <w:sz w:val="28"/>
          <w:szCs w:val="28"/>
        </w:rPr>
        <w:t xml:space="preserve">Dates to Remember: </w:t>
      </w:r>
    </w:p>
    <w:p w14:paraId="1DE97271" w14:textId="77777777" w:rsidR="00633E21" w:rsidRDefault="00633E21" w:rsidP="00633E21">
      <w:pPr>
        <w:pStyle w:val="xmsonormal"/>
        <w:spacing w:before="0" w:beforeAutospacing="0" w:after="0" w:afterAutospacing="0"/>
        <w:rPr>
          <w:rFonts w:ascii="Arial" w:hAnsi="Arial"/>
          <w:bCs/>
          <w:color w:val="201F1E"/>
          <w:sz w:val="28"/>
          <w:szCs w:val="28"/>
        </w:rPr>
      </w:pPr>
    </w:p>
    <w:p w14:paraId="1FD81DEA" w14:textId="77777777" w:rsidR="00633E21" w:rsidRPr="00997E32" w:rsidRDefault="00AE4BD6" w:rsidP="00633E21">
      <w:pPr>
        <w:pStyle w:val="xmsonormal"/>
        <w:spacing w:before="0" w:beforeAutospacing="0" w:after="0" w:afterAutospacing="0"/>
        <w:ind w:left="3600" w:hanging="3600"/>
        <w:rPr>
          <w:rFonts w:ascii="Arial" w:hAnsi="Arial"/>
          <w:bCs/>
          <w:color w:val="201F1E"/>
          <w:sz w:val="28"/>
          <w:szCs w:val="28"/>
        </w:rPr>
      </w:pPr>
      <w:r>
        <w:rPr>
          <w:rFonts w:ascii="Arial" w:hAnsi="Arial"/>
          <w:bCs/>
          <w:color w:val="201F1E"/>
          <w:sz w:val="28"/>
          <w:szCs w:val="28"/>
        </w:rPr>
        <w:t>Fri</w:t>
      </w:r>
      <w:r w:rsidR="00633E21">
        <w:rPr>
          <w:rFonts w:ascii="Arial" w:hAnsi="Arial"/>
          <w:bCs/>
          <w:color w:val="201F1E"/>
          <w:sz w:val="28"/>
          <w:szCs w:val="28"/>
        </w:rPr>
        <w:t xml:space="preserve">day, </w:t>
      </w:r>
      <w:r>
        <w:rPr>
          <w:rFonts w:ascii="Arial" w:hAnsi="Arial"/>
          <w:bCs/>
          <w:color w:val="201F1E"/>
          <w:sz w:val="28"/>
          <w:szCs w:val="28"/>
        </w:rPr>
        <w:t>October 16</w:t>
      </w:r>
      <w:r>
        <w:rPr>
          <w:rFonts w:ascii="Arial" w:hAnsi="Arial"/>
          <w:bCs/>
          <w:color w:val="201F1E"/>
          <w:sz w:val="28"/>
          <w:szCs w:val="28"/>
        </w:rPr>
        <w:tab/>
        <w:t xml:space="preserve">MSTA Convention for Teachers, </w:t>
      </w:r>
      <w:r w:rsidRPr="00D65475">
        <w:rPr>
          <w:rFonts w:ascii="Arial" w:hAnsi="Arial"/>
          <w:b/>
          <w:color w:val="201F1E"/>
          <w:sz w:val="28"/>
          <w:szCs w:val="28"/>
        </w:rPr>
        <w:t>Schools closed for students</w:t>
      </w:r>
      <w:r w:rsidR="00633E21">
        <w:rPr>
          <w:rFonts w:ascii="Arial" w:hAnsi="Arial"/>
          <w:bCs/>
          <w:color w:val="201F1E"/>
          <w:sz w:val="28"/>
          <w:szCs w:val="28"/>
        </w:rPr>
        <w:tab/>
      </w:r>
    </w:p>
    <w:p w14:paraId="41004AB6" w14:textId="77777777" w:rsidR="002D34CB" w:rsidRDefault="002D34CB" w:rsidP="00E82929">
      <w:pPr>
        <w:pStyle w:val="xmsonormal"/>
        <w:spacing w:before="0" w:beforeAutospacing="0" w:after="0" w:afterAutospacing="0"/>
        <w:rPr>
          <w:rFonts w:ascii="Arial" w:hAnsi="Arial" w:cs="Arial"/>
          <w:b/>
          <w:bCs/>
          <w:color w:val="201F1E"/>
          <w:sz w:val="28"/>
          <w:szCs w:val="28"/>
          <w:u w:val="single"/>
          <w:bdr w:val="none" w:sz="0" w:space="0" w:color="auto" w:frame="1"/>
        </w:rPr>
      </w:pPr>
    </w:p>
    <w:p w14:paraId="433F0481" w14:textId="77777777" w:rsidR="00852C4C" w:rsidRPr="003A7ADF" w:rsidRDefault="00852C4C" w:rsidP="00E82929">
      <w:pPr>
        <w:pStyle w:val="xmsonormal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3A7ADF">
        <w:rPr>
          <w:rFonts w:ascii="Arial" w:hAnsi="Arial" w:cs="Arial"/>
          <w:b/>
          <w:bCs/>
          <w:color w:val="201F1E"/>
          <w:sz w:val="28"/>
          <w:szCs w:val="28"/>
          <w:u w:val="single"/>
          <w:bdr w:val="none" w:sz="0" w:space="0" w:color="auto" w:frame="1"/>
        </w:rPr>
        <w:t>Tech Support (for Parents &amp; Students)</w:t>
      </w:r>
    </w:p>
    <w:p w14:paraId="639CA147" w14:textId="77777777" w:rsidR="00E82929" w:rsidRPr="003A7ADF" w:rsidRDefault="00E82929" w:rsidP="00852C4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  <w:bdr w:val="none" w:sz="0" w:space="0" w:color="auto" w:frame="1"/>
        </w:rPr>
      </w:pPr>
    </w:p>
    <w:p w14:paraId="0AE40786" w14:textId="77777777" w:rsidR="00852C4C" w:rsidRPr="003A7ADF" w:rsidRDefault="00E82929" w:rsidP="00852C4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3A7ADF">
        <w:rPr>
          <w:rFonts w:ascii="Arial" w:hAnsi="Arial" w:cs="Arial"/>
          <w:color w:val="201F1E"/>
          <w:sz w:val="28"/>
          <w:szCs w:val="28"/>
          <w:bdr w:val="none" w:sz="0" w:space="0" w:color="auto" w:frame="1"/>
        </w:rPr>
        <w:t>The BCPS online support portal is</w:t>
      </w:r>
      <w:r w:rsidR="00852C4C" w:rsidRPr="003A7ADF">
        <w:rPr>
          <w:rFonts w:ascii="Arial" w:hAnsi="Arial" w:cs="Arial"/>
          <w:color w:val="201F1E"/>
          <w:sz w:val="28"/>
          <w:szCs w:val="28"/>
          <w:bdr w:val="none" w:sz="0" w:space="0" w:color="auto" w:frame="1"/>
        </w:rPr>
        <w:t> </w:t>
      </w:r>
      <w:hyperlink r:id="rId8" w:tgtFrame="_blank" w:history="1">
        <w:r w:rsidR="00852C4C" w:rsidRPr="003A7ADF">
          <w:rPr>
            <w:rStyle w:val="Hyperlink"/>
            <w:rFonts w:ascii="Arial" w:hAnsi="Arial" w:cs="Arial"/>
            <w:color w:val="0563C1"/>
            <w:sz w:val="28"/>
            <w:szCs w:val="28"/>
            <w:bdr w:val="none" w:sz="0" w:space="0" w:color="auto" w:frame="1"/>
          </w:rPr>
          <w:t>https://bcpsone.bcps.org/support/</w:t>
        </w:r>
      </w:hyperlink>
      <w:r w:rsidR="00852C4C" w:rsidRPr="003A7ADF">
        <w:rPr>
          <w:rFonts w:ascii="Arial" w:hAnsi="Arial" w:cs="Arial"/>
          <w:color w:val="201F1E"/>
          <w:sz w:val="28"/>
          <w:szCs w:val="28"/>
          <w:bdr w:val="none" w:sz="0" w:space="0" w:color="auto" w:frame="1"/>
        </w:rPr>
        <w:t>.</w:t>
      </w:r>
    </w:p>
    <w:p w14:paraId="69015447" w14:textId="77777777" w:rsidR="00852C4C" w:rsidRPr="003A7ADF" w:rsidRDefault="00852C4C" w:rsidP="00852C4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3A7ADF">
        <w:rPr>
          <w:rFonts w:ascii="Arial" w:hAnsi="Arial" w:cs="Arial"/>
          <w:color w:val="201F1E"/>
          <w:sz w:val="28"/>
          <w:szCs w:val="28"/>
          <w:bdr w:val="none" w:sz="0" w:space="0" w:color="auto" w:frame="1"/>
        </w:rPr>
        <w:t>Families can place support tickets in this location or call 443-809-4672.</w:t>
      </w:r>
    </w:p>
    <w:p w14:paraId="730B1543" w14:textId="77777777" w:rsidR="00852C4C" w:rsidRPr="003A7ADF" w:rsidRDefault="00852C4C" w:rsidP="00852C4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 w:rsidRPr="003A7ADF">
        <w:rPr>
          <w:rFonts w:ascii="Arial" w:hAnsi="Arial" w:cs="Arial"/>
          <w:b/>
          <w:bCs/>
          <w:color w:val="414141"/>
          <w:sz w:val="28"/>
          <w:szCs w:val="28"/>
          <w:bdr w:val="none" w:sz="0" w:space="0" w:color="auto" w:frame="1"/>
          <w:shd w:val="clear" w:color="auto" w:fill="FFFFFF"/>
        </w:rPr>
        <w:t>The Help Desk Technology Support Services</w:t>
      </w:r>
      <w:r w:rsidRPr="003A7ADF">
        <w:rPr>
          <w:rFonts w:ascii="Arial" w:hAnsi="Arial" w:cs="Arial"/>
          <w:color w:val="414141"/>
          <w:sz w:val="28"/>
          <w:szCs w:val="28"/>
          <w:bdr w:val="none" w:sz="0" w:space="0" w:color="auto" w:frame="1"/>
          <w:shd w:val="clear" w:color="auto" w:fill="FFFFFF"/>
        </w:rPr>
        <w:t> (for Teachers, Parents, and Students)</w:t>
      </w:r>
    </w:p>
    <w:p w14:paraId="0B3B93A5" w14:textId="77777777" w:rsidR="00E82929" w:rsidRPr="003A7ADF" w:rsidRDefault="00852C4C" w:rsidP="00852C4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414141"/>
          <w:sz w:val="28"/>
          <w:szCs w:val="28"/>
          <w:bdr w:val="none" w:sz="0" w:space="0" w:color="auto" w:frame="1"/>
          <w:shd w:val="clear" w:color="auto" w:fill="FFFFFF"/>
        </w:rPr>
      </w:pPr>
      <w:r w:rsidRPr="003A7ADF">
        <w:rPr>
          <w:rFonts w:ascii="Arial" w:hAnsi="Arial" w:cs="Arial"/>
          <w:color w:val="414141"/>
          <w:sz w:val="28"/>
          <w:szCs w:val="28"/>
          <w:bdr w:val="none" w:sz="0" w:space="0" w:color="auto" w:frame="1"/>
          <w:shd w:val="clear" w:color="auto" w:fill="FFFFFF"/>
        </w:rPr>
        <w:t>Phone Number: 443-809-4672. Open Monday – Friday 7:00 a.m. to 4:15 p.m. BCPS Serve tickets can be put in 24/7.</w:t>
      </w:r>
      <w:r w:rsidR="00E82929" w:rsidRPr="003A7ADF">
        <w:rPr>
          <w:rFonts w:ascii="Arial" w:hAnsi="Arial" w:cs="Arial"/>
          <w:color w:val="414141"/>
          <w:sz w:val="28"/>
          <w:szCs w:val="28"/>
          <w:bdr w:val="none" w:sz="0" w:space="0" w:color="auto" w:frame="1"/>
          <w:shd w:val="clear" w:color="auto" w:fill="FFFFFF"/>
        </w:rPr>
        <w:t xml:space="preserve">  Please record your service ticket number for reference.</w:t>
      </w:r>
    </w:p>
    <w:p w14:paraId="079BCE6D" w14:textId="77777777" w:rsidR="00C527C9" w:rsidRPr="003A7ADF" w:rsidRDefault="00C527C9" w:rsidP="00852C4C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414141"/>
          <w:sz w:val="28"/>
          <w:szCs w:val="28"/>
          <w:bdr w:val="none" w:sz="0" w:space="0" w:color="auto" w:frame="1"/>
          <w:shd w:val="clear" w:color="auto" w:fill="FFFFFF"/>
        </w:rPr>
      </w:pPr>
    </w:p>
    <w:p w14:paraId="7F4AE8E3" w14:textId="77777777" w:rsidR="00C527C9" w:rsidRPr="003A7ADF" w:rsidRDefault="003A7ADF" w:rsidP="00C527C9">
      <w:pPr>
        <w:rPr>
          <w:rFonts w:ascii="Arial" w:hAnsi="Arial" w:cs="Arial"/>
          <w:sz w:val="28"/>
          <w:szCs w:val="28"/>
        </w:rPr>
      </w:pPr>
      <w:r w:rsidRPr="00AE4BD6">
        <w:rPr>
          <w:rFonts w:ascii="Arial" w:hAnsi="Arial" w:cs="Arial"/>
          <w:b/>
          <w:bCs/>
          <w:sz w:val="28"/>
          <w:szCs w:val="28"/>
          <w:u w:val="single"/>
        </w:rPr>
        <w:t>Wednesday Attendance</w:t>
      </w:r>
      <w:r w:rsidRPr="003A7ADF">
        <w:rPr>
          <w:rFonts w:ascii="Arial" w:hAnsi="Arial" w:cs="Arial"/>
          <w:sz w:val="28"/>
          <w:szCs w:val="28"/>
        </w:rPr>
        <w:t xml:space="preserve">:  </w:t>
      </w:r>
      <w:r w:rsidR="00C527C9" w:rsidRPr="003A7ADF">
        <w:rPr>
          <w:rFonts w:ascii="Arial" w:hAnsi="Arial" w:cs="Arial"/>
          <w:sz w:val="28"/>
          <w:szCs w:val="28"/>
        </w:rPr>
        <w:t>Please have your child follow the directions below for all the “Independent Work Wednesdays.”  Thank you.</w:t>
      </w:r>
    </w:p>
    <w:p w14:paraId="77D53CA1" w14:textId="77777777" w:rsidR="00C527C9" w:rsidRPr="003A7ADF" w:rsidRDefault="00C527C9" w:rsidP="00C527C9">
      <w:pPr>
        <w:rPr>
          <w:rFonts w:ascii="Arial" w:hAnsi="Arial" w:cs="Arial"/>
          <w:sz w:val="28"/>
          <w:szCs w:val="28"/>
        </w:rPr>
      </w:pPr>
    </w:p>
    <w:p w14:paraId="4A83E98B" w14:textId="77777777" w:rsidR="00C527C9" w:rsidRPr="003A7ADF" w:rsidRDefault="00C527C9" w:rsidP="00C527C9">
      <w:pPr>
        <w:pStyle w:val="ListParagraph"/>
        <w:numPr>
          <w:ilvl w:val="0"/>
          <w:numId w:val="31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3A7ADF">
        <w:rPr>
          <w:rFonts w:ascii="Arial" w:hAnsi="Arial" w:cs="Arial"/>
          <w:sz w:val="28"/>
          <w:szCs w:val="28"/>
        </w:rPr>
        <w:t>Log into Schoology</w:t>
      </w:r>
    </w:p>
    <w:p w14:paraId="41A3597B" w14:textId="77777777" w:rsidR="00C527C9" w:rsidRPr="003A7ADF" w:rsidRDefault="00C527C9" w:rsidP="00C527C9">
      <w:pPr>
        <w:pStyle w:val="ListParagraph"/>
        <w:numPr>
          <w:ilvl w:val="0"/>
          <w:numId w:val="31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3A7ADF">
        <w:rPr>
          <w:rFonts w:ascii="Arial" w:hAnsi="Arial" w:cs="Arial"/>
          <w:sz w:val="28"/>
          <w:szCs w:val="28"/>
        </w:rPr>
        <w:t>Log into any class to complete classwork/activities</w:t>
      </w:r>
    </w:p>
    <w:p w14:paraId="32AC914F" w14:textId="77777777" w:rsidR="00C527C9" w:rsidRPr="003A7ADF" w:rsidRDefault="00C527C9" w:rsidP="00C527C9">
      <w:pPr>
        <w:pStyle w:val="ListParagraph"/>
        <w:numPr>
          <w:ilvl w:val="0"/>
          <w:numId w:val="31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3A7ADF">
        <w:rPr>
          <w:rFonts w:ascii="Arial" w:hAnsi="Arial" w:cs="Arial"/>
          <w:sz w:val="28"/>
          <w:szCs w:val="28"/>
        </w:rPr>
        <w:t>After logging into the class, your child will be marked present</w:t>
      </w:r>
    </w:p>
    <w:p w14:paraId="214F646F" w14:textId="77777777" w:rsidR="00C527C9" w:rsidRDefault="00C527C9" w:rsidP="00C527C9">
      <w:pPr>
        <w:pStyle w:val="ListParagraph"/>
        <w:numPr>
          <w:ilvl w:val="0"/>
          <w:numId w:val="31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3A7ADF">
        <w:rPr>
          <w:rFonts w:ascii="Arial" w:hAnsi="Arial" w:cs="Arial"/>
          <w:sz w:val="28"/>
          <w:szCs w:val="28"/>
        </w:rPr>
        <w:t>This must be done before 2:00 PM or your attendance will not be counted.</w:t>
      </w:r>
    </w:p>
    <w:p w14:paraId="7DCCBCE7" w14:textId="77777777" w:rsidR="00AF2F2B" w:rsidRDefault="00D40769" w:rsidP="00D40769">
      <w:pPr>
        <w:spacing w:after="160" w:line="259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color w:val="000000"/>
        </w:rPr>
        <w:lastRenderedPageBreak/>
        <w:drawing>
          <wp:inline distT="0" distB="0" distL="0" distR="0" wp14:anchorId="749FD33D" wp14:editId="5773ACEB">
            <wp:extent cx="4805346" cy="3857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_x0000_i1025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95" cy="390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6053" w14:textId="77777777" w:rsidR="004133C8" w:rsidRDefault="004133C8" w:rsidP="008E15B4">
      <w:pPr>
        <w:pStyle w:val="NormalWeb"/>
        <w:shd w:val="clear" w:color="auto" w:fill="FFFFFF"/>
      </w:pPr>
      <w:r>
        <w:rPr>
          <w:noProof/>
        </w:rPr>
        <w:drawing>
          <wp:inline distT="0" distB="0" distL="0" distR="0" wp14:anchorId="3FEB45BE" wp14:editId="68AAF750">
            <wp:extent cx="4295775" cy="4057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4FEC" w14:textId="38F812B6" w:rsidR="008E15B4" w:rsidRDefault="00D87711" w:rsidP="008E15B4">
      <w:pPr>
        <w:pStyle w:val="NormalWeb"/>
        <w:shd w:val="clear" w:color="auto" w:fill="FFFFFF"/>
      </w:pPr>
      <w:r w:rsidRPr="00D87711">
        <w:rPr>
          <w:rFonts w:ascii="Tahoma" w:hAnsi="Tahoma" w:cs="Tahoma"/>
          <w:b/>
          <w:bCs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Pine Grove Middle School Sports Page</w:t>
      </w:r>
      <w:r>
        <w:rPr>
          <w:rFonts w:ascii="Tahoma" w:hAnsi="Tahoma" w:cs="Tahoma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hyperlink r:id="rId12" w:history="1">
        <w:r w:rsidRPr="00287D01">
          <w:rPr>
            <w:rStyle w:val="Hyperlink"/>
            <w:rFonts w:ascii="Tahoma" w:hAnsi="Tahoma" w:cs="Tahoma"/>
            <w:sz w:val="28"/>
            <w:szCs w:val="28"/>
            <w:bdr w:val="none" w:sz="0" w:space="0" w:color="auto" w:frame="1"/>
            <w:shd w:val="clear" w:color="auto" w:fill="FFFFFF"/>
          </w:rPr>
          <w:t>https://docs.google.com/forms/d/e/1FAIpQLSe9Lx3cUaxjD2--yhI3eXAGYlSa5m2bvCXJd4bC13vTw5VSrQ/viewform</w:t>
        </w:r>
      </w:hyperlink>
      <w:r w:rsidR="008E15B4">
        <w:rPr>
          <w:rFonts w:ascii="Tahoma" w:hAnsi="Tahoma" w:cs="Tahoma"/>
          <w:color w:val="201F1E"/>
          <w:sz w:val="28"/>
          <w:szCs w:val="28"/>
          <w:bdr w:val="none" w:sz="0" w:space="0" w:color="auto" w:frame="1"/>
          <w:shd w:val="clear" w:color="auto" w:fill="FFFFFF"/>
        </w:rPr>
        <w:br/>
      </w:r>
    </w:p>
    <w:p w14:paraId="5137533C" w14:textId="0C6B5831" w:rsidR="00A624D0" w:rsidRPr="00A624D0" w:rsidRDefault="00052AF5" w:rsidP="008D7DF4">
      <w:pPr>
        <w:pStyle w:val="xmsonormal"/>
        <w:spacing w:before="0" w:beforeAutospacing="0" w:after="0" w:afterAutospacing="0"/>
        <w:rPr>
          <w:rFonts w:ascii="Arial" w:hAnsi="Arial" w:cs="Arial"/>
          <w:b/>
          <w:bCs/>
          <w:color w:val="282828"/>
          <w:sz w:val="28"/>
          <w:szCs w:val="28"/>
        </w:rPr>
      </w:pPr>
      <w:r>
        <w:rPr>
          <w:rFonts w:ascii="Arial" w:hAnsi="Arial" w:cs="Arial"/>
          <w:b/>
          <w:bCs/>
          <w:color w:val="282828"/>
          <w:sz w:val="28"/>
          <w:szCs w:val="28"/>
          <w:u w:val="single"/>
        </w:rPr>
        <w:t>A</w:t>
      </w:r>
      <w:r w:rsidR="00AF2F2B">
        <w:rPr>
          <w:rFonts w:ascii="Arial" w:hAnsi="Arial" w:cs="Arial"/>
          <w:b/>
          <w:bCs/>
          <w:color w:val="282828"/>
          <w:sz w:val="28"/>
          <w:szCs w:val="28"/>
          <w:u w:val="single"/>
        </w:rPr>
        <w:t xml:space="preserve">ttention Grade 8 Parents- </w:t>
      </w:r>
      <w:r w:rsidR="00997E32" w:rsidRPr="00924BD5">
        <w:rPr>
          <w:rFonts w:ascii="Arial" w:hAnsi="Arial" w:cs="Arial"/>
          <w:b/>
          <w:bCs/>
          <w:color w:val="282828"/>
          <w:sz w:val="28"/>
          <w:szCs w:val="28"/>
          <w:u w:val="single"/>
        </w:rPr>
        <w:t>2021-2022 Magnet Application Cycle</w:t>
      </w:r>
      <w:r w:rsidR="00A624D0">
        <w:rPr>
          <w:rFonts w:ascii="latobold" w:hAnsi="latobold"/>
          <w:color w:val="282828"/>
          <w:sz w:val="24"/>
          <w:szCs w:val="24"/>
        </w:rPr>
        <w:t>:</w:t>
      </w:r>
    </w:p>
    <w:p w14:paraId="5281042E" w14:textId="77777777" w:rsidR="00A624D0" w:rsidRDefault="00997E32" w:rsidP="008D7DF4">
      <w:pPr>
        <w:pStyle w:val="xmsonormal"/>
        <w:spacing w:before="0" w:beforeAutospacing="0" w:after="0" w:afterAutospacing="0"/>
        <w:rPr>
          <w:rFonts w:ascii="Arial" w:hAnsi="Arial" w:cs="Arial"/>
          <w:color w:val="282828"/>
          <w:sz w:val="28"/>
          <w:szCs w:val="28"/>
        </w:rPr>
      </w:pPr>
      <w:r w:rsidRPr="00997E32">
        <w:rPr>
          <w:rFonts w:ascii="latobold" w:hAnsi="latobold"/>
          <w:color w:val="282828"/>
          <w:sz w:val="24"/>
          <w:szCs w:val="24"/>
        </w:rPr>
        <w:br/>
      </w:r>
      <w:hyperlink r:id="rId13" w:tooltip="Magnet brochures" w:history="1">
        <w:r w:rsidRPr="00A624D0">
          <w:rPr>
            <w:rFonts w:ascii="Arial" w:hAnsi="Arial" w:cs="Arial"/>
            <w:color w:val="0000FF"/>
            <w:sz w:val="28"/>
            <w:szCs w:val="28"/>
            <w:u w:val="single"/>
          </w:rPr>
          <w:t>Magnet Brochures</w:t>
        </w:r>
      </w:hyperlink>
      <w:r w:rsidRPr="00A624D0">
        <w:rPr>
          <w:rFonts w:ascii="Arial" w:hAnsi="Arial" w:cs="Arial"/>
          <w:color w:val="282828"/>
          <w:sz w:val="28"/>
          <w:szCs w:val="28"/>
        </w:rPr>
        <w:t> for the 2021-2022 school year are now available.</w:t>
      </w:r>
      <w:r w:rsidRPr="00A624D0">
        <w:rPr>
          <w:rFonts w:ascii="Arial" w:hAnsi="Arial" w:cs="Arial"/>
          <w:color w:val="282828"/>
          <w:sz w:val="28"/>
          <w:szCs w:val="28"/>
        </w:rPr>
        <w:br/>
        <w:t xml:space="preserve">Applications for the 2021-2022 school year </w:t>
      </w:r>
      <w:r w:rsidR="00A624D0">
        <w:rPr>
          <w:rFonts w:ascii="Arial" w:hAnsi="Arial" w:cs="Arial"/>
          <w:color w:val="282828"/>
          <w:sz w:val="28"/>
          <w:szCs w:val="28"/>
        </w:rPr>
        <w:t>were posted</w:t>
      </w:r>
      <w:r w:rsidRPr="00A624D0">
        <w:rPr>
          <w:rFonts w:ascii="Arial" w:hAnsi="Arial" w:cs="Arial"/>
          <w:color w:val="282828"/>
          <w:sz w:val="28"/>
          <w:szCs w:val="28"/>
        </w:rPr>
        <w:t xml:space="preserve"> on</w:t>
      </w:r>
      <w:r w:rsidRPr="00A624D0">
        <w:rPr>
          <w:rFonts w:ascii="Arial" w:hAnsi="Arial" w:cs="Arial"/>
          <w:color w:val="282828"/>
          <w:sz w:val="28"/>
          <w:szCs w:val="28"/>
        </w:rPr>
        <w:br/>
        <w:t>September 16, 2020. </w:t>
      </w:r>
    </w:p>
    <w:p w14:paraId="3A8A3B51" w14:textId="77777777" w:rsidR="00852C4C" w:rsidRDefault="00997E32" w:rsidP="008D7DF4">
      <w:pPr>
        <w:pStyle w:val="xmsonormal"/>
        <w:spacing w:before="0" w:beforeAutospacing="0" w:after="0" w:afterAutospacing="0"/>
        <w:rPr>
          <w:rFonts w:ascii="Arial" w:hAnsi="Arial" w:cs="Arial"/>
          <w:color w:val="282828"/>
          <w:sz w:val="28"/>
          <w:szCs w:val="28"/>
        </w:rPr>
      </w:pPr>
      <w:r w:rsidRPr="00A624D0">
        <w:rPr>
          <w:rFonts w:ascii="Arial" w:hAnsi="Arial" w:cs="Arial"/>
          <w:color w:val="282828"/>
          <w:sz w:val="28"/>
          <w:szCs w:val="28"/>
        </w:rPr>
        <w:br/>
        <w:t>The application deadline is November 6, 2020.</w:t>
      </w:r>
      <w:r w:rsidRPr="00A624D0">
        <w:rPr>
          <w:rFonts w:ascii="Arial" w:hAnsi="Arial" w:cs="Arial"/>
          <w:color w:val="282828"/>
          <w:sz w:val="28"/>
          <w:szCs w:val="28"/>
        </w:rPr>
        <w:br/>
      </w:r>
      <w:r w:rsidRPr="00A624D0">
        <w:rPr>
          <w:rFonts w:ascii="Arial" w:hAnsi="Arial" w:cs="Arial"/>
          <w:color w:val="282828"/>
          <w:sz w:val="28"/>
          <w:szCs w:val="28"/>
        </w:rPr>
        <w:br/>
      </w:r>
      <w:hyperlink r:id="rId14" w:tooltip="Wait Lists" w:history="1">
        <w:r w:rsidRPr="00A624D0">
          <w:rPr>
            <w:rFonts w:ascii="Arial" w:hAnsi="Arial" w:cs="Arial"/>
            <w:color w:val="0000FF"/>
            <w:sz w:val="28"/>
            <w:szCs w:val="28"/>
            <w:u w:val="single"/>
          </w:rPr>
          <w:t>Wait Lists</w:t>
        </w:r>
      </w:hyperlink>
      <w:r w:rsidRPr="00A624D0">
        <w:rPr>
          <w:rFonts w:ascii="Arial" w:hAnsi="Arial" w:cs="Arial"/>
          <w:color w:val="282828"/>
          <w:sz w:val="28"/>
          <w:szCs w:val="28"/>
        </w:rPr>
        <w:t> for the 2020-2021 school year will remain active</w:t>
      </w:r>
      <w:r w:rsidRPr="00A624D0">
        <w:rPr>
          <w:rFonts w:ascii="Arial" w:hAnsi="Arial" w:cs="Arial"/>
          <w:color w:val="282828"/>
          <w:sz w:val="28"/>
          <w:szCs w:val="28"/>
        </w:rPr>
        <w:br/>
        <w:t>until November 13, 2020.</w:t>
      </w:r>
      <w:r w:rsidRPr="00A624D0">
        <w:rPr>
          <w:rFonts w:ascii="Arial" w:hAnsi="Arial" w:cs="Arial"/>
          <w:color w:val="282828"/>
          <w:sz w:val="28"/>
          <w:szCs w:val="28"/>
        </w:rPr>
        <w:br/>
      </w:r>
      <w:r w:rsidRPr="00A624D0">
        <w:rPr>
          <w:rFonts w:ascii="Arial" w:hAnsi="Arial" w:cs="Arial"/>
          <w:color w:val="282828"/>
          <w:sz w:val="28"/>
          <w:szCs w:val="28"/>
        </w:rPr>
        <w:br/>
        <w:t>See upcoming </w:t>
      </w:r>
      <w:hyperlink r:id="rId15" w:tooltip="events page" w:history="1">
        <w:r w:rsidRPr="00A624D0">
          <w:rPr>
            <w:rFonts w:ascii="Arial" w:hAnsi="Arial" w:cs="Arial"/>
            <w:color w:val="0000FF"/>
            <w:sz w:val="28"/>
            <w:szCs w:val="28"/>
            <w:u w:val="single"/>
          </w:rPr>
          <w:t>Magnet Events</w:t>
        </w:r>
      </w:hyperlink>
      <w:r w:rsidRPr="00A624D0">
        <w:rPr>
          <w:rFonts w:ascii="Arial" w:hAnsi="Arial" w:cs="Arial"/>
          <w:color w:val="282828"/>
          <w:sz w:val="28"/>
          <w:szCs w:val="28"/>
        </w:rPr>
        <w:t> and register for the Application Information Meetings!</w:t>
      </w:r>
    </w:p>
    <w:p w14:paraId="64126DC3" w14:textId="77777777" w:rsidR="00924BD5" w:rsidRDefault="00924BD5" w:rsidP="008D7DF4">
      <w:pPr>
        <w:pStyle w:val="xmsonormal"/>
        <w:spacing w:before="0" w:beforeAutospacing="0" w:after="0" w:afterAutospacing="0"/>
        <w:rPr>
          <w:rFonts w:ascii="Arial" w:hAnsi="Arial" w:cs="Arial"/>
          <w:color w:val="282828"/>
          <w:sz w:val="28"/>
          <w:szCs w:val="28"/>
        </w:rPr>
      </w:pPr>
    </w:p>
    <w:p w14:paraId="3209BBCA" w14:textId="77777777" w:rsidR="00924BD5" w:rsidRPr="00924BD5" w:rsidRDefault="00924BD5" w:rsidP="00924BD5">
      <w:pPr>
        <w:rPr>
          <w:rStyle w:val="Strong"/>
          <w:rFonts w:ascii="Arial" w:hAnsi="Arial" w:cs="Arial"/>
          <w:color w:val="282828"/>
          <w:sz w:val="28"/>
          <w:szCs w:val="28"/>
        </w:rPr>
      </w:pPr>
      <w:bookmarkStart w:id="1" w:name="_Hlk51142363"/>
      <w:r w:rsidRPr="00924BD5">
        <w:rPr>
          <w:rStyle w:val="Strong"/>
          <w:rFonts w:ascii="Arial" w:hAnsi="Arial" w:cs="Arial"/>
          <w:color w:val="282828"/>
          <w:sz w:val="28"/>
          <w:szCs w:val="28"/>
        </w:rPr>
        <w:t>Magnet School-based Video Showcases and Live Virtual Events</w:t>
      </w:r>
    </w:p>
    <w:p w14:paraId="3A760814" w14:textId="77777777" w:rsidR="00924BD5" w:rsidRPr="00924BD5" w:rsidRDefault="00924BD5" w:rsidP="00924BD5">
      <w:pPr>
        <w:rPr>
          <w:rStyle w:val="Strong"/>
          <w:rFonts w:ascii="Arial" w:hAnsi="Arial" w:cs="Arial"/>
          <w:b w:val="0"/>
          <w:bCs w:val="0"/>
          <w:i/>
          <w:iCs/>
          <w:color w:val="282828"/>
          <w:sz w:val="28"/>
          <w:szCs w:val="28"/>
        </w:rPr>
      </w:pPr>
      <w:r w:rsidRPr="00924BD5">
        <w:rPr>
          <w:rStyle w:val="Strong"/>
          <w:rFonts w:ascii="Arial" w:hAnsi="Arial" w:cs="Arial"/>
          <w:b w:val="0"/>
          <w:bCs w:val="0"/>
          <w:i/>
          <w:iCs/>
          <w:color w:val="282828"/>
          <w:sz w:val="28"/>
          <w:szCs w:val="28"/>
        </w:rPr>
        <w:t xml:space="preserve">(For updates to this list, please visit the </w:t>
      </w:r>
      <w:hyperlink r:id="rId16" w:history="1">
        <w:r w:rsidRPr="00924BD5">
          <w:rPr>
            <w:rStyle w:val="Hyperlink"/>
            <w:rFonts w:ascii="Arial" w:hAnsi="Arial" w:cs="Arial"/>
            <w:b/>
            <w:bCs/>
            <w:i/>
            <w:iCs/>
            <w:sz w:val="28"/>
            <w:szCs w:val="28"/>
          </w:rPr>
          <w:t>magnet programs website</w:t>
        </w:r>
      </w:hyperlink>
      <w:r w:rsidRPr="00924BD5">
        <w:rPr>
          <w:rStyle w:val="Strong"/>
          <w:rFonts w:ascii="Arial" w:hAnsi="Arial" w:cs="Arial"/>
          <w:b w:val="0"/>
          <w:bCs w:val="0"/>
          <w:i/>
          <w:iCs/>
          <w:color w:val="282828"/>
          <w:sz w:val="28"/>
          <w:szCs w:val="28"/>
        </w:rPr>
        <w:t>.)</w:t>
      </w:r>
    </w:p>
    <w:bookmarkEnd w:id="1"/>
    <w:p w14:paraId="5D20BCFB" w14:textId="77777777" w:rsidR="00924BD5" w:rsidRPr="00924BD5" w:rsidRDefault="00924BD5" w:rsidP="00924BD5">
      <w:pPr>
        <w:rPr>
          <w:rStyle w:val="Strong"/>
          <w:rFonts w:ascii="Arial" w:hAnsi="Arial" w:cs="Arial"/>
          <w:b w:val="0"/>
          <w:bCs w:val="0"/>
          <w:color w:val="282828"/>
          <w:sz w:val="22"/>
          <w:szCs w:val="22"/>
        </w:rPr>
      </w:pPr>
    </w:p>
    <w:p w14:paraId="4BFEE198" w14:textId="77777777" w:rsidR="00924BD5" w:rsidRDefault="00924BD5" w:rsidP="00924BD5">
      <w:pPr>
        <w:rPr>
          <w:rStyle w:val="Strong"/>
          <w:rFonts w:ascii="Calibri Light" w:hAnsi="Calibri Light" w:cs="Calibri Light"/>
          <w:color w:val="282828"/>
          <w:sz w:val="22"/>
          <w:szCs w:val="22"/>
        </w:rPr>
      </w:pPr>
    </w:p>
    <w:p w14:paraId="0C215A17" w14:textId="77777777" w:rsidR="00924BD5" w:rsidRDefault="00924BD5" w:rsidP="00924BD5">
      <w:pPr>
        <w:rPr>
          <w:rFonts w:ascii="Calibri Light" w:eastAsia="Times New Roman" w:hAnsi="Calibri Light" w:cs="Calibri Light"/>
          <w:color w:val="44546A"/>
          <w:sz w:val="20"/>
          <w:szCs w:val="20"/>
          <w:lang w:eastAsia="ja-JP"/>
        </w:rPr>
      </w:pPr>
    </w:p>
    <w:p w14:paraId="7689DDF9" w14:textId="77777777" w:rsidR="00924BD5" w:rsidRDefault="00924BD5" w:rsidP="00924BD5">
      <w:pPr>
        <w:rPr>
          <w:rFonts w:ascii="Calibri Light" w:eastAsia="Times New Roman" w:hAnsi="Calibri Light" w:cs="Calibri Light"/>
          <w:color w:val="44546A"/>
          <w:sz w:val="20"/>
          <w:szCs w:val="20"/>
          <w:lang w:eastAsia="ja-JP"/>
        </w:rPr>
      </w:pPr>
    </w:p>
    <w:p w14:paraId="22158D73" w14:textId="77777777" w:rsidR="002D34CB" w:rsidRPr="00924BD5" w:rsidRDefault="002D34CB" w:rsidP="00924BD5">
      <w:pPr>
        <w:rPr>
          <w:rFonts w:ascii="Calibri Light" w:hAnsi="Calibri Light" w:cs="Calibri Light"/>
          <w:color w:val="44546A"/>
          <w:sz w:val="20"/>
          <w:szCs w:val="20"/>
          <w:lang w:eastAsia="ja-JP"/>
        </w:rPr>
      </w:pPr>
      <w:r w:rsidRPr="002D34CB">
        <w:rPr>
          <w:rFonts w:ascii="Arial" w:hAnsi="Arial" w:cs="Arial"/>
          <w:b/>
          <w:bCs/>
          <w:sz w:val="28"/>
          <w:szCs w:val="28"/>
        </w:rPr>
        <w:t>Pine Grove Middle School is a Food pick- up center</w:t>
      </w:r>
      <w:r w:rsidRPr="002D34CB">
        <w:rPr>
          <w:rFonts w:ascii="Arial" w:hAnsi="Arial" w:cs="Arial"/>
          <w:sz w:val="28"/>
          <w:szCs w:val="28"/>
        </w:rPr>
        <w:t xml:space="preserve"> for our community.  Pick up times </w:t>
      </w:r>
      <w:r>
        <w:rPr>
          <w:rFonts w:ascii="Arial" w:hAnsi="Arial" w:cs="Arial"/>
          <w:sz w:val="28"/>
          <w:szCs w:val="28"/>
        </w:rPr>
        <w:t>are</w:t>
      </w:r>
      <w:r w:rsidRPr="002D34CB">
        <w:rPr>
          <w:rFonts w:ascii="Arial" w:hAnsi="Arial" w:cs="Arial"/>
          <w:sz w:val="28"/>
          <w:szCs w:val="28"/>
        </w:rPr>
        <w:t xml:space="preserve"> Mondays and Wednesdays from 11:00-12:30 in front of Pine Grove Middle.  </w:t>
      </w:r>
    </w:p>
    <w:p w14:paraId="2FE02F26" w14:textId="77777777" w:rsidR="002D34CB" w:rsidRPr="00A624D0" w:rsidRDefault="002D34CB" w:rsidP="008D7DF4">
      <w:pPr>
        <w:pStyle w:val="xmsonormal"/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</w:p>
    <w:p w14:paraId="4E009F86" w14:textId="0D22F8CA" w:rsidR="00E82929" w:rsidRPr="00E82929" w:rsidRDefault="00E82929" w:rsidP="00E82929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E82929">
        <w:rPr>
          <w:rFonts w:ascii="Arial" w:hAnsi="Arial" w:cs="Arial"/>
          <w:color w:val="201F1E"/>
          <w:sz w:val="28"/>
          <w:szCs w:val="28"/>
        </w:rPr>
        <w:t xml:space="preserve">On our school website  </w:t>
      </w:r>
      <w:r w:rsidRPr="00E82929">
        <w:rPr>
          <w:rFonts w:ascii="Arial" w:hAnsi="Arial" w:cs="Arial"/>
          <w:sz w:val="28"/>
          <w:szCs w:val="28"/>
        </w:rPr>
        <w:t xml:space="preserve">PGMS  Website: </w:t>
      </w:r>
      <w:hyperlink r:id="rId17" w:history="1">
        <w:r w:rsidRPr="00E82929">
          <w:rPr>
            <w:rStyle w:val="Hyperlink"/>
            <w:rFonts w:ascii="Arial" w:hAnsi="Arial" w:cs="Arial"/>
            <w:sz w:val="28"/>
            <w:szCs w:val="28"/>
            <w:shd w:val="clear" w:color="auto" w:fill="FFFFFF"/>
          </w:rPr>
          <w:t>https://pinegrovems.bcps.org</w:t>
        </w:r>
      </w:hyperlink>
      <w:r w:rsidRPr="00E82929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14:paraId="08F4B8B7" w14:textId="77777777" w:rsidR="00852C4C" w:rsidRDefault="00E82929" w:rsidP="008D7DF4">
      <w:pPr>
        <w:pStyle w:val="xmsonormal"/>
        <w:spacing w:before="0" w:beforeAutospacing="0" w:after="0" w:afterAutospacing="0"/>
        <w:rPr>
          <w:rFonts w:ascii="Calibri" w:hAnsi="Calibri"/>
          <w:color w:val="201F1E"/>
          <w:sz w:val="26"/>
          <w:szCs w:val="26"/>
        </w:rPr>
      </w:pPr>
      <w:r w:rsidRPr="00E82929">
        <w:rPr>
          <w:rFonts w:ascii="Arial" w:hAnsi="Arial" w:cs="Arial"/>
          <w:color w:val="201F1E"/>
          <w:sz w:val="28"/>
          <w:szCs w:val="28"/>
        </w:rPr>
        <w:t>you will find needed information</w:t>
      </w:r>
      <w:r>
        <w:rPr>
          <w:rFonts w:ascii="Calibri" w:hAnsi="Calibri"/>
          <w:color w:val="201F1E"/>
          <w:sz w:val="26"/>
          <w:szCs w:val="26"/>
        </w:rPr>
        <w:t>:</w:t>
      </w:r>
    </w:p>
    <w:p w14:paraId="2F5F0093" w14:textId="77777777" w:rsidR="00E82929" w:rsidRDefault="00E82929" w:rsidP="008D7DF4">
      <w:pPr>
        <w:pStyle w:val="xmsonormal"/>
        <w:spacing w:before="0" w:beforeAutospacing="0" w:after="0" w:afterAutospacing="0"/>
        <w:rPr>
          <w:rFonts w:ascii="Calibri" w:hAnsi="Calibri"/>
          <w:color w:val="201F1E"/>
          <w:sz w:val="26"/>
          <w:szCs w:val="26"/>
        </w:rPr>
      </w:pPr>
    </w:p>
    <w:p w14:paraId="6AA5D4CD" w14:textId="77777777" w:rsidR="00E82929" w:rsidRDefault="00E82929" w:rsidP="00E82929">
      <w:pPr>
        <w:pStyle w:val="xmsonormal"/>
        <w:numPr>
          <w:ilvl w:val="0"/>
          <w:numId w:val="30"/>
        </w:numPr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Remote Learning Schedules by grade</w:t>
      </w:r>
    </w:p>
    <w:p w14:paraId="76E1AEA9" w14:textId="77777777" w:rsidR="00E82929" w:rsidRDefault="00E82929" w:rsidP="00E82929">
      <w:pPr>
        <w:pStyle w:val="xmsonormal"/>
        <w:numPr>
          <w:ilvl w:val="0"/>
          <w:numId w:val="30"/>
        </w:numPr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Weeks with Wednesday changes</w:t>
      </w:r>
    </w:p>
    <w:p w14:paraId="4AF682B4" w14:textId="77777777" w:rsidR="00E82929" w:rsidRDefault="00E82929" w:rsidP="00E82929">
      <w:pPr>
        <w:pStyle w:val="xmsonormal"/>
        <w:numPr>
          <w:ilvl w:val="0"/>
          <w:numId w:val="30"/>
        </w:numPr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Device support information</w:t>
      </w:r>
    </w:p>
    <w:p w14:paraId="6E011039" w14:textId="1FF29A99" w:rsidR="003A7ADF" w:rsidRDefault="00E82929" w:rsidP="003A7ADF">
      <w:pPr>
        <w:pStyle w:val="xmsonormal"/>
        <w:numPr>
          <w:ilvl w:val="0"/>
          <w:numId w:val="30"/>
        </w:numPr>
        <w:spacing w:before="0" w:beforeAutospacing="0" w:after="0" w:afterAutospacing="0"/>
        <w:rPr>
          <w:rFonts w:ascii="Arial" w:hAnsi="Arial" w:cs="Arial"/>
          <w:color w:val="201F1E"/>
          <w:sz w:val="28"/>
          <w:szCs w:val="28"/>
        </w:rPr>
      </w:pPr>
      <w:r>
        <w:rPr>
          <w:rFonts w:ascii="Arial" w:hAnsi="Arial" w:cs="Arial"/>
          <w:color w:val="201F1E"/>
          <w:sz w:val="28"/>
          <w:szCs w:val="28"/>
        </w:rPr>
        <w:t>And much more!</w:t>
      </w:r>
    </w:p>
    <w:p w14:paraId="3921A830" w14:textId="77777777" w:rsidR="00D87711" w:rsidRDefault="00D87711" w:rsidP="00D87711">
      <w:pPr>
        <w:pStyle w:val="xmsonormal"/>
        <w:spacing w:before="0" w:beforeAutospacing="0" w:after="0" w:afterAutospacing="0"/>
        <w:ind w:left="720"/>
        <w:rPr>
          <w:rFonts w:ascii="Arial" w:hAnsi="Arial" w:cs="Arial"/>
          <w:color w:val="201F1E"/>
          <w:sz w:val="28"/>
          <w:szCs w:val="28"/>
        </w:rPr>
      </w:pPr>
    </w:p>
    <w:p w14:paraId="49B99D5D" w14:textId="77777777" w:rsidR="00AF2F2B" w:rsidRDefault="00AF2F2B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70D6D7CB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7D216CDF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065A9709" w14:textId="77777777" w:rsidR="00F77BED" w:rsidRDefault="00D51D47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  <w:r>
        <w:rPr>
          <w:rFonts w:ascii="Arial" w:hAnsi="Arial"/>
          <w:b/>
          <w:noProof/>
          <w:color w:val="201F1E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757B95F" wp14:editId="4B6F2596">
            <wp:simplePos x="0" y="0"/>
            <wp:positionH relativeFrom="column">
              <wp:posOffset>228600</wp:posOffset>
            </wp:positionH>
            <wp:positionV relativeFrom="paragraph">
              <wp:posOffset>-342900</wp:posOffset>
            </wp:positionV>
            <wp:extent cx="5486400" cy="6330315"/>
            <wp:effectExtent l="0" t="0" r="0" b="0"/>
            <wp:wrapNone/>
            <wp:docPr id="46" name="Picture 46" descr="Macintosh HD:Users:LarryKelly:Desktop:Screen Shot 2020-04-16 at 1.26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acintosh HD:Users:LarryKelly:Desktop:Screen Shot 2020-04-16 at 1.26.00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0D6A9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0A17F98C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54CD35C4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5F948C19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60CF8A80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15012E2A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6954B6AE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71F11E9B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4A3001A4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2EBBC89F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750C3FA5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71F28C82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010542E7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41E44C25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6E49F212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25D87E8C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7D7B8ACF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0789321F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355479BF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04CF6DDB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24B61964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78F8D8F5" w14:textId="77777777" w:rsidR="00F77BED" w:rsidRDefault="00F77BED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7DA821B7" w14:textId="77777777" w:rsidR="00833B32" w:rsidRDefault="00833B32" w:rsidP="008D7DF4">
      <w:pPr>
        <w:pStyle w:val="xmsonormal"/>
        <w:spacing w:before="0" w:beforeAutospacing="0" w:after="0" w:afterAutospacing="0"/>
        <w:rPr>
          <w:rFonts w:ascii="Arial" w:hAnsi="Arial"/>
          <w:b/>
          <w:color w:val="201F1E"/>
          <w:sz w:val="28"/>
          <w:szCs w:val="28"/>
        </w:rPr>
      </w:pPr>
    </w:p>
    <w:p w14:paraId="7784BBD1" w14:textId="77777777" w:rsidR="00D87711" w:rsidRDefault="00D87711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6575A526" w14:textId="77777777" w:rsidR="00D87711" w:rsidRDefault="00D87711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53CA140C" w14:textId="77777777" w:rsidR="00D87711" w:rsidRDefault="00D87711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050D9A75" w14:textId="77777777" w:rsidR="00D87711" w:rsidRDefault="00D87711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5BEDB53B" w14:textId="77777777" w:rsidR="00D87711" w:rsidRDefault="00D87711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6B983B8E" w14:textId="77777777" w:rsidR="00D65475" w:rsidRDefault="00D65475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6D16798B" w14:textId="77777777" w:rsidR="00D65475" w:rsidRDefault="00D65475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7E3A687F" w14:textId="77777777" w:rsidR="00D65475" w:rsidRDefault="00D65475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087997FA" w14:textId="77777777" w:rsidR="00D65475" w:rsidRDefault="00D65475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022FB56B" w14:textId="77777777" w:rsidR="00D65475" w:rsidRDefault="00D65475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30FC0E5D" w14:textId="77777777" w:rsidR="00D65475" w:rsidRDefault="00D65475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6BCA909B" w14:textId="77777777" w:rsidR="00D65475" w:rsidRDefault="00D65475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1EA63D7B" w14:textId="77777777" w:rsidR="00D65475" w:rsidRDefault="00D65475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b/>
          <w:sz w:val="28"/>
          <w:szCs w:val="28"/>
          <w:u w:val="single"/>
        </w:rPr>
      </w:pPr>
    </w:p>
    <w:p w14:paraId="4E2CA6B4" w14:textId="20A5532C" w:rsidR="009F13C0" w:rsidRPr="00D65475" w:rsidRDefault="009F13C0" w:rsidP="00D65475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b/>
          <w:sz w:val="28"/>
          <w:szCs w:val="28"/>
          <w:u w:val="single"/>
        </w:rPr>
      </w:pPr>
      <w:r w:rsidRPr="000030E4">
        <w:rPr>
          <w:rFonts w:ascii="Arial" w:hAnsi="Arial" w:cs="Arial"/>
          <w:b/>
          <w:sz w:val="28"/>
          <w:szCs w:val="28"/>
          <w:u w:val="single"/>
        </w:rPr>
        <w:lastRenderedPageBreak/>
        <w:t>COMMUNICATION</w:t>
      </w:r>
    </w:p>
    <w:p w14:paraId="220413BF" w14:textId="77777777" w:rsidR="009F13C0" w:rsidRPr="00D65475" w:rsidRDefault="009F13C0" w:rsidP="00D65475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szCs w:val="24"/>
        </w:rPr>
      </w:pPr>
      <w:proofErr w:type="gramStart"/>
      <w:r w:rsidRPr="00D65475">
        <w:rPr>
          <w:rFonts w:ascii="Arial" w:hAnsi="Arial" w:cs="Arial"/>
          <w:szCs w:val="24"/>
        </w:rPr>
        <w:t>In an effort to</w:t>
      </w:r>
      <w:proofErr w:type="gramEnd"/>
      <w:r w:rsidRPr="00D65475">
        <w:rPr>
          <w:rFonts w:ascii="Arial" w:hAnsi="Arial" w:cs="Arial"/>
          <w:szCs w:val="24"/>
        </w:rPr>
        <w:t xml:space="preserve"> increase communication, PLEASE FOLLOW US ON:</w:t>
      </w:r>
    </w:p>
    <w:p w14:paraId="11763D63" w14:textId="77777777" w:rsidR="009F13C0" w:rsidRPr="00D65475" w:rsidRDefault="00EB46D8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szCs w:val="24"/>
        </w:rPr>
      </w:pPr>
      <w:r w:rsidRPr="00D65475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0201CE8D" wp14:editId="1A5DAFA5">
            <wp:simplePos x="0" y="0"/>
            <wp:positionH relativeFrom="column">
              <wp:posOffset>114300</wp:posOffset>
            </wp:positionH>
            <wp:positionV relativeFrom="paragraph">
              <wp:posOffset>94615</wp:posOffset>
            </wp:positionV>
            <wp:extent cx="571500" cy="460375"/>
            <wp:effectExtent l="0" t="0" r="12700" b="0"/>
            <wp:wrapNone/>
            <wp:docPr id="2" name="Picture 2" descr="facebook-squar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book-square-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DBEE2" w14:textId="77777777" w:rsidR="009F13C0" w:rsidRPr="00D65475" w:rsidRDefault="00EB46D8" w:rsidP="00EB46D8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D65475">
        <w:rPr>
          <w:rFonts w:ascii="Arial" w:hAnsi="Arial" w:cs="Arial"/>
        </w:rPr>
        <w:t xml:space="preserve">               </w:t>
      </w:r>
      <w:r w:rsidR="009F13C0" w:rsidRPr="00D65475">
        <w:rPr>
          <w:rFonts w:ascii="Arial" w:hAnsi="Arial" w:cs="Arial"/>
        </w:rPr>
        <w:t>Facebook at:  facebook.com/pg/PineGroveMiddle</w:t>
      </w:r>
    </w:p>
    <w:p w14:paraId="10309542" w14:textId="77777777" w:rsidR="00EB46D8" w:rsidRPr="00D65475" w:rsidRDefault="00EB46D8" w:rsidP="00EB46D8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  <w:r w:rsidRPr="00D65475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17281E2B" wp14:editId="791A1E33">
            <wp:simplePos x="0" y="0"/>
            <wp:positionH relativeFrom="column">
              <wp:posOffset>114300</wp:posOffset>
            </wp:positionH>
            <wp:positionV relativeFrom="paragraph">
              <wp:posOffset>196215</wp:posOffset>
            </wp:positionV>
            <wp:extent cx="533400" cy="482600"/>
            <wp:effectExtent l="0" t="0" r="0" b="0"/>
            <wp:wrapNone/>
            <wp:docPr id="3" name="Picture 3" descr="new-twitter-bird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-twitter-bird-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475">
        <w:rPr>
          <w:rFonts w:ascii="Arial" w:hAnsi="Arial" w:cs="Arial"/>
        </w:rPr>
        <w:tab/>
      </w:r>
      <w:r w:rsidRPr="00D65475">
        <w:rPr>
          <w:rFonts w:ascii="Arial" w:hAnsi="Arial" w:cs="Arial"/>
        </w:rPr>
        <w:tab/>
      </w:r>
    </w:p>
    <w:p w14:paraId="32DABE73" w14:textId="77777777" w:rsidR="00EB46D8" w:rsidRPr="00D65475" w:rsidRDefault="00EB46D8" w:rsidP="00EB46D8">
      <w:pPr>
        <w:pStyle w:val="ListParagraph"/>
        <w:autoSpaceDE w:val="0"/>
        <w:autoSpaceDN w:val="0"/>
        <w:adjustRightInd w:val="0"/>
        <w:spacing w:line="276" w:lineRule="auto"/>
        <w:rPr>
          <w:rFonts w:ascii="Arial" w:hAnsi="Arial" w:cs="Arial"/>
          <w:szCs w:val="24"/>
        </w:rPr>
      </w:pPr>
      <w:r w:rsidRPr="00D65475">
        <w:rPr>
          <w:rFonts w:ascii="Arial" w:hAnsi="Arial" w:cs="Arial"/>
          <w:szCs w:val="24"/>
        </w:rPr>
        <w:t xml:space="preserve">      </w:t>
      </w:r>
    </w:p>
    <w:p w14:paraId="0CC90FD6" w14:textId="77777777" w:rsidR="009F13C0" w:rsidRPr="00D65475" w:rsidRDefault="00EB46D8" w:rsidP="00EB46D8">
      <w:pPr>
        <w:pStyle w:val="ListParagraph"/>
        <w:autoSpaceDE w:val="0"/>
        <w:autoSpaceDN w:val="0"/>
        <w:adjustRightInd w:val="0"/>
        <w:spacing w:line="276" w:lineRule="auto"/>
        <w:rPr>
          <w:rFonts w:ascii="Arial" w:hAnsi="Arial" w:cs="Arial"/>
          <w:szCs w:val="24"/>
        </w:rPr>
      </w:pPr>
      <w:r w:rsidRPr="00D65475">
        <w:rPr>
          <w:rFonts w:ascii="Arial" w:hAnsi="Arial" w:cs="Arial"/>
          <w:szCs w:val="24"/>
        </w:rPr>
        <w:t xml:space="preserve">     </w:t>
      </w:r>
      <w:r w:rsidR="009F13C0" w:rsidRPr="00D65475">
        <w:rPr>
          <w:rFonts w:ascii="Arial" w:hAnsi="Arial" w:cs="Arial"/>
          <w:szCs w:val="24"/>
        </w:rPr>
        <w:t>Twitter at: @PGMSinBCPS</w:t>
      </w:r>
    </w:p>
    <w:p w14:paraId="18714A6E" w14:textId="77777777" w:rsidR="00EB46D8" w:rsidRPr="00D65475" w:rsidRDefault="00EB46D8" w:rsidP="009F13C0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szCs w:val="24"/>
        </w:rPr>
      </w:pPr>
      <w:r w:rsidRPr="00D65475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7A058EC6" wp14:editId="424332B2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660400" cy="546100"/>
            <wp:effectExtent l="0" t="0" r="0" b="12700"/>
            <wp:wrapNone/>
            <wp:docPr id="4" name="Picture 4" descr="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agra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10E97" w14:textId="77777777" w:rsidR="00353CF5" w:rsidRPr="00D65475" w:rsidRDefault="00EB46D8" w:rsidP="00EB46D8">
      <w:pPr>
        <w:pStyle w:val="ListParagraph"/>
        <w:autoSpaceDE w:val="0"/>
        <w:autoSpaceDN w:val="0"/>
        <w:adjustRightInd w:val="0"/>
        <w:spacing w:line="276" w:lineRule="auto"/>
        <w:rPr>
          <w:rFonts w:ascii="Arial" w:hAnsi="Arial" w:cs="Arial"/>
          <w:szCs w:val="24"/>
        </w:rPr>
      </w:pPr>
      <w:r w:rsidRPr="00D65475">
        <w:rPr>
          <w:rFonts w:ascii="Arial" w:hAnsi="Arial" w:cs="Arial"/>
          <w:szCs w:val="24"/>
        </w:rPr>
        <w:t xml:space="preserve">     </w:t>
      </w:r>
      <w:r w:rsidR="009F13C0" w:rsidRPr="00D65475">
        <w:rPr>
          <w:rFonts w:ascii="Arial" w:hAnsi="Arial" w:cs="Arial"/>
          <w:szCs w:val="24"/>
        </w:rPr>
        <w:t xml:space="preserve">Instagram at: </w:t>
      </w:r>
      <w:proofErr w:type="gramStart"/>
      <w:r w:rsidR="009F13C0" w:rsidRPr="00D65475">
        <w:rPr>
          <w:rFonts w:ascii="Arial" w:hAnsi="Arial" w:cs="Arial"/>
          <w:szCs w:val="24"/>
        </w:rPr>
        <w:t>pgms.bcps</w:t>
      </w:r>
      <w:proofErr w:type="gramEnd"/>
      <w:r w:rsidR="009F13C0" w:rsidRPr="00D65475">
        <w:rPr>
          <w:rFonts w:ascii="Arial" w:hAnsi="Arial" w:cs="Arial"/>
          <w:szCs w:val="24"/>
        </w:rPr>
        <w:t xml:space="preserve">. </w:t>
      </w:r>
    </w:p>
    <w:p w14:paraId="53D98C46" w14:textId="77777777" w:rsidR="00353CF5" w:rsidRDefault="00353CF5" w:rsidP="00353CF5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5BE735F7" w14:textId="77777777" w:rsidR="00EB46D8" w:rsidRDefault="00EB46D8" w:rsidP="00353CF5">
      <w:pPr>
        <w:pStyle w:val="ListParagraph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sz w:val="28"/>
          <w:szCs w:val="28"/>
        </w:rPr>
      </w:pPr>
    </w:p>
    <w:bookmarkEnd w:id="0"/>
    <w:p w14:paraId="500E2B15" w14:textId="77777777" w:rsidR="00250E50" w:rsidRDefault="00250E50" w:rsidP="00064572">
      <w:pPr>
        <w:rPr>
          <w:rFonts w:ascii="Arial" w:hAnsi="Arial" w:cs="Arial"/>
          <w:sz w:val="26"/>
          <w:szCs w:val="26"/>
        </w:rPr>
      </w:pPr>
    </w:p>
    <w:p w14:paraId="4A97A31D" w14:textId="24D67DBA" w:rsidR="00094678" w:rsidRDefault="009E68AF" w:rsidP="009E68AF">
      <w:pPr>
        <w:jc w:val="center"/>
        <w:rPr>
          <w:rFonts w:ascii="Arial" w:hAnsi="Arial" w:cs="Arial"/>
          <w:sz w:val="26"/>
          <w:szCs w:val="26"/>
        </w:rPr>
      </w:pPr>
      <w:bookmarkStart w:id="2" w:name="_GoBack"/>
      <w:r>
        <w:rPr>
          <w:noProof/>
        </w:rPr>
        <w:drawing>
          <wp:inline distT="0" distB="0" distL="0" distR="0" wp14:anchorId="53A2196B" wp14:editId="34AAE629">
            <wp:extent cx="4038600" cy="39941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36596B40" w14:textId="77777777" w:rsidR="00094678" w:rsidRDefault="00094678" w:rsidP="00064572">
      <w:pPr>
        <w:rPr>
          <w:rFonts w:ascii="Arial" w:hAnsi="Arial" w:cs="Arial"/>
          <w:sz w:val="26"/>
          <w:szCs w:val="26"/>
        </w:rPr>
      </w:pPr>
    </w:p>
    <w:p w14:paraId="1F743651" w14:textId="77777777" w:rsidR="008E15B4" w:rsidRDefault="008E15B4" w:rsidP="00064572">
      <w:pPr>
        <w:rPr>
          <w:rFonts w:ascii="Arial" w:hAnsi="Arial" w:cs="Arial"/>
          <w:sz w:val="26"/>
          <w:szCs w:val="26"/>
        </w:rPr>
      </w:pPr>
    </w:p>
    <w:p w14:paraId="48548084" w14:textId="77777777" w:rsidR="008E15B4" w:rsidRDefault="008E15B4" w:rsidP="00064572">
      <w:pPr>
        <w:rPr>
          <w:rFonts w:ascii="Arial" w:hAnsi="Arial" w:cs="Arial"/>
          <w:sz w:val="26"/>
          <w:szCs w:val="26"/>
        </w:rPr>
      </w:pPr>
    </w:p>
    <w:p w14:paraId="6CD31F8B" w14:textId="77777777" w:rsidR="008E15B4" w:rsidRDefault="008E15B4" w:rsidP="00064572">
      <w:pPr>
        <w:rPr>
          <w:rFonts w:ascii="Arial" w:hAnsi="Arial" w:cs="Arial"/>
          <w:sz w:val="26"/>
          <w:szCs w:val="26"/>
        </w:rPr>
      </w:pPr>
    </w:p>
    <w:p w14:paraId="7A6DFE4B" w14:textId="77777777" w:rsidR="008E15B4" w:rsidRDefault="008E15B4" w:rsidP="00064572">
      <w:pPr>
        <w:rPr>
          <w:rFonts w:ascii="Arial" w:hAnsi="Arial" w:cs="Arial"/>
          <w:sz w:val="26"/>
          <w:szCs w:val="26"/>
        </w:rPr>
      </w:pPr>
    </w:p>
    <w:p w14:paraId="68C18B8A" w14:textId="77777777" w:rsidR="008E15B4" w:rsidRDefault="008E15B4" w:rsidP="00064572">
      <w:pPr>
        <w:rPr>
          <w:rFonts w:ascii="Arial" w:hAnsi="Arial" w:cs="Arial"/>
          <w:sz w:val="26"/>
          <w:szCs w:val="26"/>
        </w:rPr>
      </w:pPr>
    </w:p>
    <w:p w14:paraId="6413168E" w14:textId="77777777" w:rsidR="008E15B4" w:rsidRDefault="008E15B4" w:rsidP="00064572">
      <w:pPr>
        <w:rPr>
          <w:rFonts w:ascii="Arial" w:hAnsi="Arial" w:cs="Arial"/>
          <w:sz w:val="26"/>
          <w:szCs w:val="26"/>
        </w:rPr>
      </w:pPr>
    </w:p>
    <w:p w14:paraId="4B55353B" w14:textId="77777777" w:rsidR="008E15B4" w:rsidRDefault="008E15B4" w:rsidP="00064572">
      <w:pPr>
        <w:rPr>
          <w:rFonts w:ascii="Arial" w:hAnsi="Arial" w:cs="Arial"/>
          <w:sz w:val="26"/>
          <w:szCs w:val="26"/>
        </w:rPr>
      </w:pPr>
    </w:p>
    <w:p w14:paraId="35928270" w14:textId="0EB74979" w:rsidR="00FB717A" w:rsidRPr="00FB717A" w:rsidRDefault="00FB717A" w:rsidP="00FB717A">
      <w:pPr>
        <w:tabs>
          <w:tab w:val="left" w:pos="3090"/>
        </w:tabs>
        <w:rPr>
          <w:rFonts w:ascii="Arial" w:hAnsi="Arial" w:cs="Arial"/>
          <w:sz w:val="26"/>
          <w:szCs w:val="26"/>
        </w:rPr>
      </w:pPr>
    </w:p>
    <w:sectPr w:rsidR="00FB717A" w:rsidRPr="00FB717A" w:rsidSect="00896729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FF213" w14:textId="77777777" w:rsidR="003B1D37" w:rsidRDefault="003B1D37" w:rsidP="00FB6AB2">
      <w:r>
        <w:separator/>
      </w:r>
    </w:p>
  </w:endnote>
  <w:endnote w:type="continuationSeparator" w:id="0">
    <w:p w14:paraId="4C68EF74" w14:textId="77777777" w:rsidR="003B1D37" w:rsidRDefault="003B1D37" w:rsidP="00FB6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bold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2C7CE" w14:textId="77777777" w:rsidR="00852C4C" w:rsidRDefault="00852C4C">
    <w:pPr>
      <w:pStyle w:val="Footer"/>
      <w:rPr>
        <w:lang w:val="en-US"/>
      </w:rPr>
    </w:pPr>
  </w:p>
  <w:p w14:paraId="41380B18" w14:textId="77777777" w:rsidR="00852C4C" w:rsidRDefault="00852C4C">
    <w:pPr>
      <w:pStyle w:val="Footer"/>
      <w:rPr>
        <w:lang w:val="en-US"/>
      </w:rPr>
    </w:pPr>
  </w:p>
  <w:p w14:paraId="1E0E68DE" w14:textId="77777777" w:rsidR="00852C4C" w:rsidRPr="0011250A" w:rsidRDefault="00852C4C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836B1" w14:textId="77777777" w:rsidR="003B1D37" w:rsidRDefault="003B1D37" w:rsidP="00FB6AB2">
      <w:r>
        <w:separator/>
      </w:r>
    </w:p>
  </w:footnote>
  <w:footnote w:type="continuationSeparator" w:id="0">
    <w:p w14:paraId="13E9718F" w14:textId="77777777" w:rsidR="003B1D37" w:rsidRDefault="003B1D37" w:rsidP="00FB6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34C92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A0C09"/>
    <w:multiLevelType w:val="multilevel"/>
    <w:tmpl w:val="BEF2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B44F3"/>
    <w:multiLevelType w:val="hybridMultilevel"/>
    <w:tmpl w:val="C8921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25E4E"/>
    <w:multiLevelType w:val="hybridMultilevel"/>
    <w:tmpl w:val="3C62F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F6981"/>
    <w:multiLevelType w:val="multilevel"/>
    <w:tmpl w:val="AB76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F36A59"/>
    <w:multiLevelType w:val="hybridMultilevel"/>
    <w:tmpl w:val="2EF6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14B75"/>
    <w:multiLevelType w:val="multilevel"/>
    <w:tmpl w:val="103E8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D068C0"/>
    <w:multiLevelType w:val="multilevel"/>
    <w:tmpl w:val="92AA2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B37A13"/>
    <w:multiLevelType w:val="hybridMultilevel"/>
    <w:tmpl w:val="FED017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E64E6"/>
    <w:multiLevelType w:val="multilevel"/>
    <w:tmpl w:val="2498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660F49"/>
    <w:multiLevelType w:val="hybridMultilevel"/>
    <w:tmpl w:val="3D8A5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A277D"/>
    <w:multiLevelType w:val="hybridMultilevel"/>
    <w:tmpl w:val="580428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072869"/>
    <w:multiLevelType w:val="multilevel"/>
    <w:tmpl w:val="F3F82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233E5F"/>
    <w:multiLevelType w:val="multilevel"/>
    <w:tmpl w:val="F524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F647CB"/>
    <w:multiLevelType w:val="multilevel"/>
    <w:tmpl w:val="F3D6E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F05F5D"/>
    <w:multiLevelType w:val="hybridMultilevel"/>
    <w:tmpl w:val="9DCC4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F649D7"/>
    <w:multiLevelType w:val="hybridMultilevel"/>
    <w:tmpl w:val="57B4110A"/>
    <w:lvl w:ilvl="0" w:tplc="F9862B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B14065"/>
    <w:multiLevelType w:val="multilevel"/>
    <w:tmpl w:val="5352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7B6AE8"/>
    <w:multiLevelType w:val="hybridMultilevel"/>
    <w:tmpl w:val="0B3E8E5E"/>
    <w:lvl w:ilvl="0" w:tplc="11762A2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2C505B"/>
    <w:multiLevelType w:val="hybridMultilevel"/>
    <w:tmpl w:val="E33CF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02BAD"/>
    <w:multiLevelType w:val="hybridMultilevel"/>
    <w:tmpl w:val="43D80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C04D16"/>
    <w:multiLevelType w:val="hybridMultilevel"/>
    <w:tmpl w:val="21BC8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6A458B"/>
    <w:multiLevelType w:val="hybridMultilevel"/>
    <w:tmpl w:val="3230C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8424E"/>
    <w:multiLevelType w:val="multilevel"/>
    <w:tmpl w:val="CF849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026A6A"/>
    <w:multiLevelType w:val="hybridMultilevel"/>
    <w:tmpl w:val="6F80E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440FA"/>
    <w:multiLevelType w:val="hybridMultilevel"/>
    <w:tmpl w:val="F7AC3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16E49"/>
    <w:multiLevelType w:val="multilevel"/>
    <w:tmpl w:val="59B6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FE717D"/>
    <w:multiLevelType w:val="hybridMultilevel"/>
    <w:tmpl w:val="7DD83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DE284C"/>
    <w:multiLevelType w:val="hybridMultilevel"/>
    <w:tmpl w:val="4E3CE4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4F40358"/>
    <w:multiLevelType w:val="hybridMultilevel"/>
    <w:tmpl w:val="F656F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656CE7"/>
    <w:multiLevelType w:val="hybridMultilevel"/>
    <w:tmpl w:val="5DC25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571812"/>
    <w:multiLevelType w:val="hybridMultilevel"/>
    <w:tmpl w:val="DB7A7C2E"/>
    <w:lvl w:ilvl="0" w:tplc="0409000B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652C1"/>
    <w:multiLevelType w:val="multilevel"/>
    <w:tmpl w:val="D7185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4"/>
  </w:num>
  <w:num w:numId="4">
    <w:abstractNumId w:val="11"/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8"/>
  </w:num>
  <w:num w:numId="8">
    <w:abstractNumId w:val="2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3"/>
  </w:num>
  <w:num w:numId="12">
    <w:abstractNumId w:val="21"/>
  </w:num>
  <w:num w:numId="13">
    <w:abstractNumId w:val="19"/>
  </w:num>
  <w:num w:numId="14">
    <w:abstractNumId w:val="30"/>
  </w:num>
  <w:num w:numId="15">
    <w:abstractNumId w:val="31"/>
  </w:num>
  <w:num w:numId="16">
    <w:abstractNumId w:val="2"/>
  </w:num>
  <w:num w:numId="17">
    <w:abstractNumId w:val="2"/>
  </w:num>
  <w:num w:numId="18">
    <w:abstractNumId w:val="10"/>
  </w:num>
  <w:num w:numId="19">
    <w:abstractNumId w:val="0"/>
  </w:num>
  <w:num w:numId="20">
    <w:abstractNumId w:val="9"/>
  </w:num>
  <w:num w:numId="21">
    <w:abstractNumId w:val="23"/>
  </w:num>
  <w:num w:numId="22">
    <w:abstractNumId w:val="17"/>
  </w:num>
  <w:num w:numId="23">
    <w:abstractNumId w:val="12"/>
  </w:num>
  <w:num w:numId="24">
    <w:abstractNumId w:val="1"/>
  </w:num>
  <w:num w:numId="25">
    <w:abstractNumId w:val="4"/>
  </w:num>
  <w:num w:numId="26">
    <w:abstractNumId w:val="32"/>
  </w:num>
  <w:num w:numId="27">
    <w:abstractNumId w:val="27"/>
  </w:num>
  <w:num w:numId="28">
    <w:abstractNumId w:val="16"/>
  </w:num>
  <w:num w:numId="29">
    <w:abstractNumId w:val="29"/>
  </w:num>
  <w:num w:numId="30">
    <w:abstractNumId w:val="22"/>
  </w:num>
  <w:num w:numId="31">
    <w:abstractNumId w:val="8"/>
  </w:num>
  <w:num w:numId="32">
    <w:abstractNumId w:val="6"/>
  </w:num>
  <w:num w:numId="33">
    <w:abstractNumId w:val="7"/>
  </w:num>
  <w:num w:numId="34">
    <w:abstractNumId w:val="26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E4"/>
    <w:rsid w:val="000030E4"/>
    <w:rsid w:val="0002123B"/>
    <w:rsid w:val="00024D7F"/>
    <w:rsid w:val="00025DDF"/>
    <w:rsid w:val="000329F6"/>
    <w:rsid w:val="00052184"/>
    <w:rsid w:val="0005232E"/>
    <w:rsid w:val="00052AF5"/>
    <w:rsid w:val="00063465"/>
    <w:rsid w:val="00064572"/>
    <w:rsid w:val="0007510F"/>
    <w:rsid w:val="00077A20"/>
    <w:rsid w:val="0008173C"/>
    <w:rsid w:val="00094678"/>
    <w:rsid w:val="000952EF"/>
    <w:rsid w:val="00095F29"/>
    <w:rsid w:val="000A061A"/>
    <w:rsid w:val="000A370D"/>
    <w:rsid w:val="000A38F0"/>
    <w:rsid w:val="000A5773"/>
    <w:rsid w:val="000A60F4"/>
    <w:rsid w:val="000B370F"/>
    <w:rsid w:val="000C1329"/>
    <w:rsid w:val="000D31EB"/>
    <w:rsid w:val="000F11B9"/>
    <w:rsid w:val="000F46C4"/>
    <w:rsid w:val="0010251D"/>
    <w:rsid w:val="00102A8C"/>
    <w:rsid w:val="0010512F"/>
    <w:rsid w:val="0011250A"/>
    <w:rsid w:val="001252E8"/>
    <w:rsid w:val="001335E3"/>
    <w:rsid w:val="00145CB4"/>
    <w:rsid w:val="00151C47"/>
    <w:rsid w:val="00152B9C"/>
    <w:rsid w:val="001637B0"/>
    <w:rsid w:val="001666D8"/>
    <w:rsid w:val="00171D16"/>
    <w:rsid w:val="00172A82"/>
    <w:rsid w:val="00173D9C"/>
    <w:rsid w:val="00185693"/>
    <w:rsid w:val="001B4D9D"/>
    <w:rsid w:val="001B597F"/>
    <w:rsid w:val="001C1BAE"/>
    <w:rsid w:val="001C2F6C"/>
    <w:rsid w:val="001C4D2A"/>
    <w:rsid w:val="001C7838"/>
    <w:rsid w:val="001E046C"/>
    <w:rsid w:val="001E1AF4"/>
    <w:rsid w:val="001E1B84"/>
    <w:rsid w:val="001E5BC1"/>
    <w:rsid w:val="001E6EA3"/>
    <w:rsid w:val="001F7D59"/>
    <w:rsid w:val="00203DFA"/>
    <w:rsid w:val="002137AC"/>
    <w:rsid w:val="0021562E"/>
    <w:rsid w:val="002178C7"/>
    <w:rsid w:val="002221AF"/>
    <w:rsid w:val="002237BF"/>
    <w:rsid w:val="00223A6E"/>
    <w:rsid w:val="002254D5"/>
    <w:rsid w:val="00250E50"/>
    <w:rsid w:val="00251575"/>
    <w:rsid w:val="00271DFC"/>
    <w:rsid w:val="00295337"/>
    <w:rsid w:val="002A157C"/>
    <w:rsid w:val="002A1D1F"/>
    <w:rsid w:val="002C4D92"/>
    <w:rsid w:val="002C5181"/>
    <w:rsid w:val="002D34CB"/>
    <w:rsid w:val="002D513D"/>
    <w:rsid w:val="002E43EA"/>
    <w:rsid w:val="002F12B3"/>
    <w:rsid w:val="002F6AA9"/>
    <w:rsid w:val="002F7355"/>
    <w:rsid w:val="002F7F15"/>
    <w:rsid w:val="00306DC5"/>
    <w:rsid w:val="00307EDB"/>
    <w:rsid w:val="00311A7A"/>
    <w:rsid w:val="00313ABD"/>
    <w:rsid w:val="00322F5D"/>
    <w:rsid w:val="00331098"/>
    <w:rsid w:val="003314A9"/>
    <w:rsid w:val="00334400"/>
    <w:rsid w:val="00341FE8"/>
    <w:rsid w:val="00347619"/>
    <w:rsid w:val="00350836"/>
    <w:rsid w:val="00353110"/>
    <w:rsid w:val="00353CF5"/>
    <w:rsid w:val="00363676"/>
    <w:rsid w:val="0037505C"/>
    <w:rsid w:val="00377F9F"/>
    <w:rsid w:val="00383DCD"/>
    <w:rsid w:val="00391FEE"/>
    <w:rsid w:val="00392DB6"/>
    <w:rsid w:val="0039339C"/>
    <w:rsid w:val="003A6E88"/>
    <w:rsid w:val="003A7ADF"/>
    <w:rsid w:val="003B1D37"/>
    <w:rsid w:val="003B1E75"/>
    <w:rsid w:val="003B67E6"/>
    <w:rsid w:val="003C788F"/>
    <w:rsid w:val="003D1B5E"/>
    <w:rsid w:val="003D45DC"/>
    <w:rsid w:val="003D48CA"/>
    <w:rsid w:val="003E36C1"/>
    <w:rsid w:val="003F3E36"/>
    <w:rsid w:val="003F4730"/>
    <w:rsid w:val="003F6BB0"/>
    <w:rsid w:val="0040060A"/>
    <w:rsid w:val="00407A48"/>
    <w:rsid w:val="00410AD1"/>
    <w:rsid w:val="004133C8"/>
    <w:rsid w:val="004133C9"/>
    <w:rsid w:val="00416F40"/>
    <w:rsid w:val="00422FE4"/>
    <w:rsid w:val="00433491"/>
    <w:rsid w:val="00437B94"/>
    <w:rsid w:val="00440139"/>
    <w:rsid w:val="0044238D"/>
    <w:rsid w:val="00453DE3"/>
    <w:rsid w:val="00463076"/>
    <w:rsid w:val="00464963"/>
    <w:rsid w:val="00471896"/>
    <w:rsid w:val="00471EC2"/>
    <w:rsid w:val="004833A6"/>
    <w:rsid w:val="00497623"/>
    <w:rsid w:val="004A2648"/>
    <w:rsid w:val="004E67E4"/>
    <w:rsid w:val="004F0454"/>
    <w:rsid w:val="004F137D"/>
    <w:rsid w:val="00500226"/>
    <w:rsid w:val="005076E7"/>
    <w:rsid w:val="00507C78"/>
    <w:rsid w:val="005137CE"/>
    <w:rsid w:val="00515EAE"/>
    <w:rsid w:val="00534F0C"/>
    <w:rsid w:val="00536A0B"/>
    <w:rsid w:val="005379AC"/>
    <w:rsid w:val="00540B0A"/>
    <w:rsid w:val="00541C1C"/>
    <w:rsid w:val="005524DE"/>
    <w:rsid w:val="00555A28"/>
    <w:rsid w:val="005639C8"/>
    <w:rsid w:val="00567272"/>
    <w:rsid w:val="00592D8D"/>
    <w:rsid w:val="00594250"/>
    <w:rsid w:val="005A5C53"/>
    <w:rsid w:val="005A7FE9"/>
    <w:rsid w:val="005B6906"/>
    <w:rsid w:val="005D1AFF"/>
    <w:rsid w:val="005D2CFB"/>
    <w:rsid w:val="005E266B"/>
    <w:rsid w:val="005F3533"/>
    <w:rsid w:val="005F5897"/>
    <w:rsid w:val="006130A7"/>
    <w:rsid w:val="006223FC"/>
    <w:rsid w:val="00630FB3"/>
    <w:rsid w:val="00632DBC"/>
    <w:rsid w:val="00633E21"/>
    <w:rsid w:val="0064472A"/>
    <w:rsid w:val="0067248C"/>
    <w:rsid w:val="0067746E"/>
    <w:rsid w:val="006804BA"/>
    <w:rsid w:val="00681667"/>
    <w:rsid w:val="00685369"/>
    <w:rsid w:val="00685575"/>
    <w:rsid w:val="00690712"/>
    <w:rsid w:val="00695A58"/>
    <w:rsid w:val="0069788D"/>
    <w:rsid w:val="006A1948"/>
    <w:rsid w:val="006A2440"/>
    <w:rsid w:val="006C5965"/>
    <w:rsid w:val="006D05B1"/>
    <w:rsid w:val="006D117C"/>
    <w:rsid w:val="006D6292"/>
    <w:rsid w:val="006E511F"/>
    <w:rsid w:val="006F32F4"/>
    <w:rsid w:val="00707841"/>
    <w:rsid w:val="007102C7"/>
    <w:rsid w:val="00722927"/>
    <w:rsid w:val="007252CF"/>
    <w:rsid w:val="00730B82"/>
    <w:rsid w:val="00737971"/>
    <w:rsid w:val="00737B6F"/>
    <w:rsid w:val="00747AB7"/>
    <w:rsid w:val="00751FC6"/>
    <w:rsid w:val="00757ABE"/>
    <w:rsid w:val="00771CBE"/>
    <w:rsid w:val="007734C2"/>
    <w:rsid w:val="00773AEF"/>
    <w:rsid w:val="007743CB"/>
    <w:rsid w:val="00782F50"/>
    <w:rsid w:val="00784E80"/>
    <w:rsid w:val="00785DE7"/>
    <w:rsid w:val="007B11C4"/>
    <w:rsid w:val="007B1D89"/>
    <w:rsid w:val="007C159B"/>
    <w:rsid w:val="007D1576"/>
    <w:rsid w:val="007D5811"/>
    <w:rsid w:val="007E1825"/>
    <w:rsid w:val="007E2C67"/>
    <w:rsid w:val="007F40FA"/>
    <w:rsid w:val="007F4F2B"/>
    <w:rsid w:val="007F6C48"/>
    <w:rsid w:val="00801960"/>
    <w:rsid w:val="008241CF"/>
    <w:rsid w:val="00831E81"/>
    <w:rsid w:val="00833B32"/>
    <w:rsid w:val="00837C39"/>
    <w:rsid w:val="00850F38"/>
    <w:rsid w:val="00852C4C"/>
    <w:rsid w:val="0086072F"/>
    <w:rsid w:val="00863A2E"/>
    <w:rsid w:val="00863C49"/>
    <w:rsid w:val="00883828"/>
    <w:rsid w:val="00883DC8"/>
    <w:rsid w:val="00887FE6"/>
    <w:rsid w:val="00890DAE"/>
    <w:rsid w:val="00891EA8"/>
    <w:rsid w:val="00896675"/>
    <w:rsid w:val="00896729"/>
    <w:rsid w:val="0089689E"/>
    <w:rsid w:val="008A69CA"/>
    <w:rsid w:val="008B42E0"/>
    <w:rsid w:val="008B578F"/>
    <w:rsid w:val="008C481F"/>
    <w:rsid w:val="008D0AB5"/>
    <w:rsid w:val="008D1B67"/>
    <w:rsid w:val="008D7239"/>
    <w:rsid w:val="008D7C3D"/>
    <w:rsid w:val="008D7DF4"/>
    <w:rsid w:val="008E15B4"/>
    <w:rsid w:val="008E29AB"/>
    <w:rsid w:val="008F11EF"/>
    <w:rsid w:val="008F3159"/>
    <w:rsid w:val="008F5657"/>
    <w:rsid w:val="009148A1"/>
    <w:rsid w:val="00924B1B"/>
    <w:rsid w:val="00924BD5"/>
    <w:rsid w:val="009257A9"/>
    <w:rsid w:val="009533F2"/>
    <w:rsid w:val="00957053"/>
    <w:rsid w:val="00963934"/>
    <w:rsid w:val="00963EAE"/>
    <w:rsid w:val="00963F2C"/>
    <w:rsid w:val="00963F4B"/>
    <w:rsid w:val="00963FF0"/>
    <w:rsid w:val="00965B6E"/>
    <w:rsid w:val="0097364B"/>
    <w:rsid w:val="009753F3"/>
    <w:rsid w:val="00995C08"/>
    <w:rsid w:val="00996774"/>
    <w:rsid w:val="00997E32"/>
    <w:rsid w:val="009B5130"/>
    <w:rsid w:val="009B7AE7"/>
    <w:rsid w:val="009D1182"/>
    <w:rsid w:val="009E68AF"/>
    <w:rsid w:val="009F0D29"/>
    <w:rsid w:val="009F13C0"/>
    <w:rsid w:val="009F218E"/>
    <w:rsid w:val="009F316C"/>
    <w:rsid w:val="009F35E5"/>
    <w:rsid w:val="00A06451"/>
    <w:rsid w:val="00A122DE"/>
    <w:rsid w:val="00A13B98"/>
    <w:rsid w:val="00A21116"/>
    <w:rsid w:val="00A22243"/>
    <w:rsid w:val="00A23B45"/>
    <w:rsid w:val="00A25170"/>
    <w:rsid w:val="00A27D9E"/>
    <w:rsid w:val="00A30D47"/>
    <w:rsid w:val="00A35F3D"/>
    <w:rsid w:val="00A41DF4"/>
    <w:rsid w:val="00A52B79"/>
    <w:rsid w:val="00A56CF0"/>
    <w:rsid w:val="00A577A3"/>
    <w:rsid w:val="00A624D0"/>
    <w:rsid w:val="00A63A5A"/>
    <w:rsid w:val="00A6443D"/>
    <w:rsid w:val="00A6621B"/>
    <w:rsid w:val="00A66924"/>
    <w:rsid w:val="00A673BF"/>
    <w:rsid w:val="00A71187"/>
    <w:rsid w:val="00A73A65"/>
    <w:rsid w:val="00A76966"/>
    <w:rsid w:val="00A76CB9"/>
    <w:rsid w:val="00A777AD"/>
    <w:rsid w:val="00A77D5D"/>
    <w:rsid w:val="00A82644"/>
    <w:rsid w:val="00A82A50"/>
    <w:rsid w:val="00A84293"/>
    <w:rsid w:val="00A9069A"/>
    <w:rsid w:val="00A90854"/>
    <w:rsid w:val="00AA5D1F"/>
    <w:rsid w:val="00AB4CAD"/>
    <w:rsid w:val="00AD01E0"/>
    <w:rsid w:val="00AE4BD6"/>
    <w:rsid w:val="00AE4CB8"/>
    <w:rsid w:val="00AF1D51"/>
    <w:rsid w:val="00AF2ABE"/>
    <w:rsid w:val="00AF2F2B"/>
    <w:rsid w:val="00B01BA2"/>
    <w:rsid w:val="00B02A64"/>
    <w:rsid w:val="00B04B6E"/>
    <w:rsid w:val="00B0677A"/>
    <w:rsid w:val="00B24099"/>
    <w:rsid w:val="00B27320"/>
    <w:rsid w:val="00B3052C"/>
    <w:rsid w:val="00B5440F"/>
    <w:rsid w:val="00B60044"/>
    <w:rsid w:val="00B604C5"/>
    <w:rsid w:val="00B63238"/>
    <w:rsid w:val="00B637DF"/>
    <w:rsid w:val="00B76EF5"/>
    <w:rsid w:val="00B80373"/>
    <w:rsid w:val="00B932BA"/>
    <w:rsid w:val="00B95ABB"/>
    <w:rsid w:val="00BA1A73"/>
    <w:rsid w:val="00BA3AEE"/>
    <w:rsid w:val="00BA3D1B"/>
    <w:rsid w:val="00BA7202"/>
    <w:rsid w:val="00BB5B46"/>
    <w:rsid w:val="00BC4C44"/>
    <w:rsid w:val="00BC6DAF"/>
    <w:rsid w:val="00BD20D7"/>
    <w:rsid w:val="00BF1474"/>
    <w:rsid w:val="00BF787C"/>
    <w:rsid w:val="00C00684"/>
    <w:rsid w:val="00C25D8E"/>
    <w:rsid w:val="00C31CA2"/>
    <w:rsid w:val="00C434C3"/>
    <w:rsid w:val="00C43643"/>
    <w:rsid w:val="00C44354"/>
    <w:rsid w:val="00C468FE"/>
    <w:rsid w:val="00C5044D"/>
    <w:rsid w:val="00C51343"/>
    <w:rsid w:val="00C527C9"/>
    <w:rsid w:val="00C6435A"/>
    <w:rsid w:val="00C64B31"/>
    <w:rsid w:val="00C676EE"/>
    <w:rsid w:val="00C712FA"/>
    <w:rsid w:val="00C73736"/>
    <w:rsid w:val="00C74676"/>
    <w:rsid w:val="00C747AD"/>
    <w:rsid w:val="00C8424C"/>
    <w:rsid w:val="00C84C96"/>
    <w:rsid w:val="00C9066D"/>
    <w:rsid w:val="00C965D4"/>
    <w:rsid w:val="00CA184D"/>
    <w:rsid w:val="00CA1F3E"/>
    <w:rsid w:val="00CA5F0A"/>
    <w:rsid w:val="00CA7CAB"/>
    <w:rsid w:val="00CB00E8"/>
    <w:rsid w:val="00CB0553"/>
    <w:rsid w:val="00CB65F4"/>
    <w:rsid w:val="00CC09AC"/>
    <w:rsid w:val="00CC0A65"/>
    <w:rsid w:val="00CC2FB4"/>
    <w:rsid w:val="00CC4BC7"/>
    <w:rsid w:val="00CD4A3D"/>
    <w:rsid w:val="00CE22DD"/>
    <w:rsid w:val="00CF1CB0"/>
    <w:rsid w:val="00D01C41"/>
    <w:rsid w:val="00D23743"/>
    <w:rsid w:val="00D3095F"/>
    <w:rsid w:val="00D30F1F"/>
    <w:rsid w:val="00D335F9"/>
    <w:rsid w:val="00D34473"/>
    <w:rsid w:val="00D37331"/>
    <w:rsid w:val="00D37F10"/>
    <w:rsid w:val="00D40769"/>
    <w:rsid w:val="00D4445D"/>
    <w:rsid w:val="00D47941"/>
    <w:rsid w:val="00D51D47"/>
    <w:rsid w:val="00D65475"/>
    <w:rsid w:val="00D655FB"/>
    <w:rsid w:val="00D67E72"/>
    <w:rsid w:val="00D722B1"/>
    <w:rsid w:val="00D72340"/>
    <w:rsid w:val="00D76939"/>
    <w:rsid w:val="00D81FA5"/>
    <w:rsid w:val="00D87711"/>
    <w:rsid w:val="00D93A77"/>
    <w:rsid w:val="00DA7475"/>
    <w:rsid w:val="00DB01B7"/>
    <w:rsid w:val="00DB1E9B"/>
    <w:rsid w:val="00DB6D2B"/>
    <w:rsid w:val="00DB6F98"/>
    <w:rsid w:val="00DC3C89"/>
    <w:rsid w:val="00DD20BA"/>
    <w:rsid w:val="00DD391F"/>
    <w:rsid w:val="00DD6F5F"/>
    <w:rsid w:val="00DE1C11"/>
    <w:rsid w:val="00DE77FC"/>
    <w:rsid w:val="00DF2EAF"/>
    <w:rsid w:val="00DF6305"/>
    <w:rsid w:val="00DF7479"/>
    <w:rsid w:val="00E07664"/>
    <w:rsid w:val="00E076E0"/>
    <w:rsid w:val="00E11899"/>
    <w:rsid w:val="00E12AFE"/>
    <w:rsid w:val="00E17390"/>
    <w:rsid w:val="00E21564"/>
    <w:rsid w:val="00E3575C"/>
    <w:rsid w:val="00E4189E"/>
    <w:rsid w:val="00E501C8"/>
    <w:rsid w:val="00E50EAE"/>
    <w:rsid w:val="00E529BD"/>
    <w:rsid w:val="00E550E4"/>
    <w:rsid w:val="00E569BB"/>
    <w:rsid w:val="00E573FF"/>
    <w:rsid w:val="00E64728"/>
    <w:rsid w:val="00E65141"/>
    <w:rsid w:val="00E713F6"/>
    <w:rsid w:val="00E81A79"/>
    <w:rsid w:val="00E82929"/>
    <w:rsid w:val="00E90041"/>
    <w:rsid w:val="00E912E2"/>
    <w:rsid w:val="00E919BC"/>
    <w:rsid w:val="00EB1979"/>
    <w:rsid w:val="00EB46D8"/>
    <w:rsid w:val="00EB6426"/>
    <w:rsid w:val="00EC0F1C"/>
    <w:rsid w:val="00EC2A4C"/>
    <w:rsid w:val="00ED41AD"/>
    <w:rsid w:val="00EE19CE"/>
    <w:rsid w:val="00EF24FE"/>
    <w:rsid w:val="00EF4F3E"/>
    <w:rsid w:val="00F02232"/>
    <w:rsid w:val="00F02BA7"/>
    <w:rsid w:val="00F0565C"/>
    <w:rsid w:val="00F15A6B"/>
    <w:rsid w:val="00F23DFE"/>
    <w:rsid w:val="00F31BD4"/>
    <w:rsid w:val="00F376BA"/>
    <w:rsid w:val="00F41786"/>
    <w:rsid w:val="00F42D5D"/>
    <w:rsid w:val="00F50F02"/>
    <w:rsid w:val="00F52DA6"/>
    <w:rsid w:val="00F543FB"/>
    <w:rsid w:val="00F54DE6"/>
    <w:rsid w:val="00F71DE7"/>
    <w:rsid w:val="00F74C7D"/>
    <w:rsid w:val="00F777A8"/>
    <w:rsid w:val="00F77BED"/>
    <w:rsid w:val="00F866FD"/>
    <w:rsid w:val="00F87562"/>
    <w:rsid w:val="00F87DC2"/>
    <w:rsid w:val="00F93D7B"/>
    <w:rsid w:val="00FB6AB2"/>
    <w:rsid w:val="00FB717A"/>
    <w:rsid w:val="00FB7C53"/>
    <w:rsid w:val="00FC0867"/>
    <w:rsid w:val="00FC1D3C"/>
    <w:rsid w:val="00FC2328"/>
    <w:rsid w:val="00FC2940"/>
    <w:rsid w:val="00FC3579"/>
    <w:rsid w:val="00FC393C"/>
    <w:rsid w:val="00FD308E"/>
    <w:rsid w:val="00FE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4DF6A4"/>
  <w15:docId w15:val="{CF2D07A4-A117-4C6B-B175-907BD1F5C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DAF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Heading2"/>
    <w:link w:val="Heading1Char"/>
    <w:uiPriority w:val="4"/>
    <w:qFormat/>
    <w:rsid w:val="00DD391F"/>
    <w:pPr>
      <w:keepNext/>
      <w:keepLines/>
      <w:spacing w:after="360"/>
      <w:jc w:val="center"/>
      <w:outlineLvl w:val="0"/>
    </w:pPr>
    <w:rPr>
      <w:rFonts w:ascii="Cambria" w:eastAsia="Times New Roman" w:hAnsi="Cambria"/>
      <w:b/>
      <w:color w:val="943634"/>
      <w:sz w:val="72"/>
      <w:szCs w:val="120"/>
      <w:lang w:eastAsia="ja-JP"/>
    </w:rPr>
  </w:style>
  <w:style w:type="paragraph" w:styleId="Heading2">
    <w:name w:val="heading 2"/>
    <w:basedOn w:val="Normal"/>
    <w:next w:val="Heading1"/>
    <w:link w:val="Heading2Char"/>
    <w:uiPriority w:val="4"/>
    <w:qFormat/>
    <w:rsid w:val="00DD391F"/>
    <w:pPr>
      <w:keepNext/>
      <w:keepLines/>
      <w:spacing w:before="80"/>
      <w:jc w:val="center"/>
      <w:outlineLvl w:val="1"/>
    </w:pPr>
    <w:rPr>
      <w:rFonts w:ascii="Cambria" w:eastAsia="Times New Roman" w:hAnsi="Cambria"/>
      <w:color w:val="244061"/>
      <w:sz w:val="36"/>
      <w:szCs w:val="4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C6DA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C6DA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BC6DA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6AB2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B6AB2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6AB2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B6AB2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2440"/>
    <w:pPr>
      <w:ind w:left="720"/>
      <w:contextualSpacing/>
    </w:pPr>
    <w:rPr>
      <w:szCs w:val="22"/>
    </w:rPr>
  </w:style>
  <w:style w:type="paragraph" w:customStyle="1" w:styleId="Default">
    <w:name w:val="Default"/>
    <w:rsid w:val="00392D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Spacing">
    <w:name w:val="No Spacing"/>
    <w:qFormat/>
    <w:rsid w:val="00AB4CAD"/>
    <w:rPr>
      <w:sz w:val="22"/>
      <w:szCs w:val="22"/>
    </w:rPr>
  </w:style>
  <w:style w:type="character" w:customStyle="1" w:styleId="Heading1Char">
    <w:name w:val="Heading 1 Char"/>
    <w:link w:val="Heading1"/>
    <w:uiPriority w:val="4"/>
    <w:rsid w:val="00DD391F"/>
    <w:rPr>
      <w:rFonts w:ascii="Cambria" w:eastAsia="Times New Roman" w:hAnsi="Cambria" w:cs="Times New Roman"/>
      <w:b/>
      <w:color w:val="943634"/>
      <w:sz w:val="72"/>
      <w:szCs w:val="120"/>
      <w:lang w:eastAsia="ja-JP"/>
    </w:rPr>
  </w:style>
  <w:style w:type="character" w:customStyle="1" w:styleId="Heading2Char">
    <w:name w:val="Heading 2 Char"/>
    <w:link w:val="Heading2"/>
    <w:uiPriority w:val="4"/>
    <w:rsid w:val="00DD391F"/>
    <w:rPr>
      <w:rFonts w:ascii="Cambria" w:eastAsia="Times New Roman" w:hAnsi="Cambria" w:cs="Times New Roman"/>
      <w:color w:val="244061"/>
      <w:sz w:val="36"/>
      <w:szCs w:val="40"/>
      <w:lang w:eastAsia="ja-JP"/>
    </w:rPr>
  </w:style>
  <w:style w:type="character" w:customStyle="1" w:styleId="UnresolvedMention1">
    <w:name w:val="Unresolved Mention1"/>
    <w:uiPriority w:val="99"/>
    <w:semiHidden/>
    <w:unhideWhenUsed/>
    <w:rsid w:val="006223FC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A82644"/>
    <w:rPr>
      <w:color w:val="954F72"/>
      <w:u w:val="single"/>
    </w:rPr>
  </w:style>
  <w:style w:type="table" w:styleId="TableGrid">
    <w:name w:val="Table Grid"/>
    <w:basedOn w:val="TableNormal"/>
    <w:uiPriority w:val="39"/>
    <w:rsid w:val="00F71DE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F376BA"/>
  </w:style>
  <w:style w:type="paragraph" w:customStyle="1" w:styleId="xmsonormal">
    <w:name w:val="x_msonormal"/>
    <w:basedOn w:val="Normal"/>
    <w:rsid w:val="008D7DF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marke2we6ij2x">
    <w:name w:val="marke2we6ij2x"/>
    <w:rsid w:val="001252E8"/>
  </w:style>
  <w:style w:type="paragraph" w:styleId="BalloonText">
    <w:name w:val="Balloon Text"/>
    <w:basedOn w:val="Normal"/>
    <w:link w:val="BalloonTextChar"/>
    <w:uiPriority w:val="99"/>
    <w:semiHidden/>
    <w:unhideWhenUsed/>
    <w:rsid w:val="00A73A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A65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094678"/>
    <w:pPr>
      <w:jc w:val="center"/>
    </w:pPr>
    <w:rPr>
      <w:rFonts w:eastAsia="Times New Roman"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094678"/>
    <w:rPr>
      <w:rFonts w:ascii="Times New Roman" w:eastAsia="Times New Roman" w:hAnsi="Times New Roman"/>
      <w:sz w:val="40"/>
    </w:rPr>
  </w:style>
  <w:style w:type="character" w:styleId="UnresolvedMention">
    <w:name w:val="Unresolved Mention"/>
    <w:basedOn w:val="DefaultParagraphFont"/>
    <w:uiPriority w:val="99"/>
    <w:semiHidden/>
    <w:unhideWhenUsed/>
    <w:rsid w:val="000946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6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cpsone.bcps.org/support/" TargetMode="External"/><Relationship Id="rId13" Type="http://schemas.openxmlformats.org/officeDocument/2006/relationships/hyperlink" Target="https://dci.bcps.org/cms/One.aspx?portalId=9047042&amp;pageId=31811586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docs.google.com/forms/d/e/1FAIpQLSe9Lx3cUaxjD2--yhI3eXAGYlSa5m2bvCXJd4bC13vTw5VSrQ/viewform" TargetMode="External"/><Relationship Id="rId17" Type="http://schemas.openxmlformats.org/officeDocument/2006/relationships/hyperlink" Target="https://pinegrovems.bcps.or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ci.bcps.org/cms/One.aspx?portalId=9047042&amp;pageId=66601089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ci.bcps.org/department/educational_options/educational_opportunities/magnet_programs/events" TargetMode="External"/><Relationship Id="rId23" Type="http://schemas.openxmlformats.org/officeDocument/2006/relationships/footer" Target="footer1.xml"/><Relationship Id="rId10" Type="http://schemas.openxmlformats.org/officeDocument/2006/relationships/image" Target="cid:image006.png@01D6967E.55474C70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ci.bcps.org/department/educational_options/educational_opportunities/magnet_programs/application_and_admissions/wait_lists" TargetMode="External"/><Relationship Id="rId22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kelly\AppData\Local\Microsoft\Windows\Temporary%20Internet%20Files\Content.Outlook\74QGYMKG\PGMS%20Week%20of%20November%2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DF5370-13CB-4307-A777-07533635A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PGMS Week of November 5.dot</Template>
  <TotalTime>4</TotalTime>
  <Pages>5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BCPS</Company>
  <LinksUpToDate>false</LinksUpToDate>
  <CharactersWithSpaces>3316</CharactersWithSpaces>
  <SharedDoc>false</SharedDoc>
  <HLinks>
    <vt:vector size="48" baseType="variant">
      <vt:variant>
        <vt:i4>4718665</vt:i4>
      </vt:variant>
      <vt:variant>
        <vt:i4>12</vt:i4>
      </vt:variant>
      <vt:variant>
        <vt:i4>0</vt:i4>
      </vt:variant>
      <vt:variant>
        <vt:i4>5</vt:i4>
      </vt:variant>
      <vt:variant>
        <vt:lpwstr>https://www.bcps.org/system/coronavirus/</vt:lpwstr>
      </vt:variant>
      <vt:variant>
        <vt:lpwstr/>
      </vt:variant>
      <vt:variant>
        <vt:i4>7733357</vt:i4>
      </vt:variant>
      <vt:variant>
        <vt:i4>9</vt:i4>
      </vt:variant>
      <vt:variant>
        <vt:i4>0</vt:i4>
      </vt:variant>
      <vt:variant>
        <vt:i4>5</vt:i4>
      </vt:variant>
      <vt:variant>
        <vt:lpwstr>https://corporate.comcast.com/press/releases/internet-essentials-low-income-broadband-coronavirus-pandemic</vt:lpwstr>
      </vt:variant>
      <vt:variant>
        <vt:lpwstr/>
      </vt:variant>
      <vt:variant>
        <vt:i4>4391036</vt:i4>
      </vt:variant>
      <vt:variant>
        <vt:i4>6</vt:i4>
      </vt:variant>
      <vt:variant>
        <vt:i4>0</vt:i4>
      </vt:variant>
      <vt:variant>
        <vt:i4>5</vt:i4>
      </vt:variant>
      <vt:variant>
        <vt:lpwstr>https://scs.bcps.org/departments/social_emotional_support</vt:lpwstr>
      </vt:variant>
      <vt:variant>
        <vt:lpwstr/>
      </vt:variant>
      <vt:variant>
        <vt:i4>1048684</vt:i4>
      </vt:variant>
      <vt:variant>
        <vt:i4>3</vt:i4>
      </vt:variant>
      <vt:variant>
        <vt:i4>0</vt:i4>
      </vt:variant>
      <vt:variant>
        <vt:i4>5</vt:i4>
      </vt:variant>
      <vt:variant>
        <vt:lpwstr>mailto:JJS032@bcps.org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https://docs.google.com/forms/d/e/1FAIpQLSdjdWINulyDwze7FYPdT6RN6apA7yYTGBtqwWsOX8AyMaC1YQ/viewform?usp=sf_link</vt:lpwstr>
      </vt:variant>
      <vt:variant>
        <vt:lpwstr/>
      </vt:variant>
      <vt:variant>
        <vt:i4>5832795</vt:i4>
      </vt:variant>
      <vt:variant>
        <vt:i4>5272</vt:i4>
      </vt:variant>
      <vt:variant>
        <vt:i4>1025</vt:i4>
      </vt:variant>
      <vt:variant>
        <vt:i4>1</vt:i4>
      </vt:variant>
      <vt:variant>
        <vt:lpwstr>facebook-square-logo</vt:lpwstr>
      </vt:variant>
      <vt:variant>
        <vt:lpwstr/>
      </vt:variant>
      <vt:variant>
        <vt:i4>327743</vt:i4>
      </vt:variant>
      <vt:variant>
        <vt:i4>5319</vt:i4>
      </vt:variant>
      <vt:variant>
        <vt:i4>1026</vt:i4>
      </vt:variant>
      <vt:variant>
        <vt:i4>1</vt:i4>
      </vt:variant>
      <vt:variant>
        <vt:lpwstr>new-twitter-bird-logo</vt:lpwstr>
      </vt:variant>
      <vt:variant>
        <vt:lpwstr/>
      </vt:variant>
      <vt:variant>
        <vt:i4>1835108</vt:i4>
      </vt:variant>
      <vt:variant>
        <vt:i4>5344</vt:i4>
      </vt:variant>
      <vt:variant>
        <vt:i4>1027</vt:i4>
      </vt:variant>
      <vt:variant>
        <vt:i4>1</vt:i4>
      </vt:variant>
      <vt:variant>
        <vt:lpwstr>instagram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vkelly</dc:creator>
  <cp:keywords/>
  <dc:description/>
  <cp:lastModifiedBy>Magness, Deborah W.</cp:lastModifiedBy>
  <cp:revision>2</cp:revision>
  <cp:lastPrinted>2020-03-04T13:09:00Z</cp:lastPrinted>
  <dcterms:created xsi:type="dcterms:W3CDTF">2020-10-05T13:55:00Z</dcterms:created>
  <dcterms:modified xsi:type="dcterms:W3CDTF">2020-10-05T13:55:00Z</dcterms:modified>
</cp:coreProperties>
</file>